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51A" w:rsidRDefault="008148C3" w:rsidP="007F351A">
      <w:pPr>
        <w:pStyle w:val="NoSpacing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6E2261" wp14:editId="7629ABB1">
                <wp:simplePos x="0" y="0"/>
                <wp:positionH relativeFrom="margin">
                  <wp:posOffset>875030</wp:posOffset>
                </wp:positionH>
                <wp:positionV relativeFrom="paragraph">
                  <wp:posOffset>-47625</wp:posOffset>
                </wp:positionV>
                <wp:extent cx="5395550" cy="390525"/>
                <wp:effectExtent l="0" t="0" r="0" b="9525"/>
                <wp:wrapNone/>
                <wp:docPr id="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555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8148C3" w:rsidRPr="00B36670" w:rsidRDefault="008148C3" w:rsidP="008148C3">
                            <w:pPr>
                              <w:widowControl w:val="0"/>
                              <w:spacing w:after="0"/>
                              <w:jc w:val="center"/>
                              <w:rPr>
                                <w:color w:val="262626"/>
                                <w:sz w:val="44"/>
                                <w:szCs w:val="44"/>
                              </w:rPr>
                            </w:pPr>
                            <w:r w:rsidRPr="00B36670">
                              <w:rPr>
                                <w:b/>
                                <w:bCs/>
                                <w:color w:val="262626"/>
                                <w:sz w:val="44"/>
                                <w:szCs w:val="44"/>
                              </w:rPr>
                              <w:t>Employment Reference Form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68.9pt;margin-top:-3.75pt;width:424.85pt;height:30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" filled="f" stroked="f" insetpen="t">
                <v:textbox inset="2.88pt,2.88pt,2.88pt,2.88pt">
                  <w:txbxContent>
                    <w:p w:rsidR="008148C3" w:rsidRPr="00B36670" w:rsidRDefault="008148C3" w:rsidP="008148C3">
                      <w:pPr>
                        <w:widowControl w:val="0"/>
                        <w:spacing w:after="0"/>
                        <w:jc w:val="center"/>
                        <w:rPr>
                          <w:color w:val="262626"/>
                          <w:sz w:val="44"/>
                          <w:szCs w:val="44"/>
                        </w:rPr>
                      </w:pPr>
                      <w:r w:rsidRPr="00B36670">
                        <w:rPr>
                          <w:b/>
                          <w:bCs/>
                          <w:color w:val="262626"/>
                          <w:sz w:val="44"/>
                          <w:szCs w:val="44"/>
                        </w:rPr>
                        <w:t>Employment Reference Form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148C3" w:rsidRDefault="008148C3" w:rsidP="007F351A">
      <w:pPr>
        <w:pStyle w:val="NoSpacing"/>
      </w:pPr>
    </w:p>
    <w:p w:rsidR="003252A1" w:rsidRDefault="003252A1" w:rsidP="007F351A">
      <w:pPr>
        <w:pStyle w:val="NoSpacing"/>
      </w:pPr>
    </w:p>
    <w:tbl>
      <w:tblPr>
        <w:tblW w:w="10788" w:type="dxa"/>
        <w:tblInd w:w="93" w:type="dxa"/>
        <w:tblLook w:val="04A0" w:firstRow="1" w:lastRow="0" w:firstColumn="1" w:lastColumn="0" w:noHBand="0" w:noVBand="1"/>
      </w:tblPr>
      <w:tblGrid>
        <w:gridCol w:w="5260"/>
        <w:gridCol w:w="466"/>
        <w:gridCol w:w="1413"/>
        <w:gridCol w:w="673"/>
        <w:gridCol w:w="425"/>
        <w:gridCol w:w="2126"/>
        <w:gridCol w:w="425"/>
      </w:tblGrid>
      <w:tr w:rsidR="002E6968" w:rsidRPr="00B36670" w:rsidTr="0090177B">
        <w:trPr>
          <w:trHeight w:val="30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2E6968" w:rsidRPr="00B36670" w:rsidRDefault="002E6968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B36670">
              <w:rPr>
                <w:rFonts w:eastAsia="Times New Roman"/>
                <w:color w:val="000000"/>
                <w:lang w:eastAsia="en-GB"/>
              </w:rPr>
              <w:t>Name of Applicant</w:t>
            </w:r>
            <w:r>
              <w:rPr>
                <w:rFonts w:eastAsia="Times New Roman"/>
                <w:color w:val="000000"/>
                <w:lang w:eastAsia="en-GB"/>
              </w:rPr>
              <w:t>: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E6968" w:rsidRPr="00B36670" w:rsidRDefault="002E6968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463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968" w:rsidRDefault="002E6968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  <w:p w:rsidR="002E6968" w:rsidRPr="00B36670" w:rsidRDefault="002E6968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968" w:rsidRDefault="002E6968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</w:tr>
      <w:tr w:rsidR="002E6968" w:rsidRPr="00B36670" w:rsidTr="0090177B">
        <w:trPr>
          <w:trHeight w:val="30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2E6968" w:rsidRPr="00B36670" w:rsidRDefault="002E6968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2E6968" w:rsidRDefault="002E6968" w:rsidP="002E696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en-GB"/>
              </w:rPr>
              <w:sym w:font="Wingdings" w:char="F0FC"/>
            </w:r>
          </w:p>
        </w:tc>
        <w:tc>
          <w:tcPr>
            <w:tcW w:w="4637" w:type="dxa"/>
            <w:gridSpan w:val="4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:rsidR="002E6968" w:rsidRPr="00B36670" w:rsidRDefault="002E6968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E6968" w:rsidRPr="00B36670" w:rsidRDefault="002E6968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</w:tr>
      <w:tr w:rsidR="002E6968" w:rsidRPr="00B36670" w:rsidTr="0090177B">
        <w:trPr>
          <w:trHeight w:val="300"/>
        </w:trPr>
        <w:tc>
          <w:tcPr>
            <w:tcW w:w="526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2E6968" w:rsidRPr="00B36670" w:rsidRDefault="002E6968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B36670">
              <w:rPr>
                <w:rFonts w:eastAsia="Times New Roman"/>
                <w:color w:val="000000"/>
                <w:lang w:eastAsia="en-GB"/>
              </w:rPr>
              <w:t>How do you know the applicant</w:t>
            </w:r>
            <w:r>
              <w:rPr>
                <w:rFonts w:eastAsia="Times New Roman"/>
                <w:color w:val="000000"/>
                <w:lang w:eastAsia="en-GB"/>
              </w:rPr>
              <w:t>?</w:t>
            </w:r>
          </w:p>
        </w:tc>
        <w:tc>
          <w:tcPr>
            <w:tcW w:w="466" w:type="dxa"/>
            <w:tcBorders>
              <w:left w:val="single" w:sz="4" w:space="0" w:color="auto"/>
              <w:bottom w:val="nil"/>
            </w:tcBorders>
            <w:vAlign w:val="center"/>
          </w:tcPr>
          <w:p w:rsidR="002E6968" w:rsidRPr="002E6968" w:rsidRDefault="002E6968" w:rsidP="002E696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en-GB"/>
              </w:rPr>
            </w:pPr>
            <w:r w:rsidRPr="002E6968">
              <w:rPr>
                <w:rFonts w:eastAsia="Times New Roman"/>
                <w:color w:val="000000"/>
                <w:sz w:val="28"/>
                <w:szCs w:val="28"/>
                <w:lang w:eastAsia="en-GB"/>
              </w:rPr>
              <w:sym w:font="Wingdings" w:char="F0A8"/>
            </w:r>
          </w:p>
        </w:tc>
        <w:tc>
          <w:tcPr>
            <w:tcW w:w="4637" w:type="dxa"/>
            <w:gridSpan w:val="4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2E6968" w:rsidRPr="00B36670" w:rsidRDefault="002E6968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B36670">
              <w:rPr>
                <w:rFonts w:eastAsia="Times New Roman"/>
                <w:color w:val="000000"/>
                <w:lang w:eastAsia="en-GB"/>
              </w:rPr>
              <w:t>I am their previous employer / line manager</w:t>
            </w:r>
          </w:p>
        </w:tc>
        <w:tc>
          <w:tcPr>
            <w:tcW w:w="425" w:type="dxa"/>
            <w:tcBorders>
              <w:bottom w:val="nil"/>
              <w:right w:val="single" w:sz="4" w:space="0" w:color="auto"/>
            </w:tcBorders>
          </w:tcPr>
          <w:p w:rsidR="002E6968" w:rsidRPr="00B36670" w:rsidRDefault="002E6968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</w:tr>
      <w:tr w:rsidR="002E6968" w:rsidRPr="00B36670" w:rsidTr="0090177B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2E6968" w:rsidRPr="00B36670" w:rsidRDefault="002E6968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466" w:type="dxa"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2E6968" w:rsidRPr="002E6968" w:rsidRDefault="002E6968" w:rsidP="002E696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4637" w:type="dxa"/>
            <w:gridSpan w:val="4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:rsidR="002E6968" w:rsidRPr="00B36670" w:rsidRDefault="002E6968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B36670">
              <w:rPr>
                <w:rFonts w:eastAsia="Times New Roman"/>
                <w:color w:val="000000"/>
                <w:lang w:eastAsia="en-GB"/>
              </w:rPr>
              <w:t>What was their position?</w:t>
            </w:r>
          </w:p>
        </w:tc>
        <w:tc>
          <w:tcPr>
            <w:tcW w:w="425" w:type="dxa"/>
            <w:tcBorders>
              <w:top w:val="nil"/>
              <w:right w:val="single" w:sz="4" w:space="0" w:color="auto"/>
            </w:tcBorders>
          </w:tcPr>
          <w:p w:rsidR="002E6968" w:rsidRPr="00B36670" w:rsidRDefault="002E6968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</w:tr>
      <w:tr w:rsidR="002E6968" w:rsidRPr="00B36670" w:rsidTr="0090177B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2E6968" w:rsidRPr="00B36670" w:rsidRDefault="002E6968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466" w:type="dxa"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2E6968" w:rsidRPr="002E6968" w:rsidRDefault="002E6968" w:rsidP="002E696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4637" w:type="dxa"/>
            <w:gridSpan w:val="4"/>
            <w:tcBorders>
              <w:top w:val="nil"/>
              <w:left w:val="nil"/>
              <w:bottom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2E6968" w:rsidRDefault="002E6968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B36670">
              <w:rPr>
                <w:rFonts w:eastAsia="Times New Roman"/>
                <w:color w:val="000000"/>
                <w:lang w:eastAsia="en-GB"/>
              </w:rPr>
              <w:t> </w:t>
            </w:r>
          </w:p>
          <w:p w:rsidR="002E6968" w:rsidRPr="00B36670" w:rsidRDefault="002E6968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425" w:type="dxa"/>
            <w:tcBorders>
              <w:top w:val="nil"/>
              <w:right w:val="single" w:sz="4" w:space="0" w:color="auto"/>
            </w:tcBorders>
          </w:tcPr>
          <w:p w:rsidR="002E6968" w:rsidRPr="00B36670" w:rsidRDefault="002E6968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</w:tr>
      <w:tr w:rsidR="002E6968" w:rsidRPr="00B36670" w:rsidTr="0090177B">
        <w:trPr>
          <w:trHeight w:val="113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2E6968" w:rsidRPr="00B36670" w:rsidRDefault="002E6968" w:rsidP="00B36670">
            <w:pPr>
              <w:spacing w:after="0" w:line="240" w:lineRule="auto"/>
              <w:rPr>
                <w:rFonts w:eastAsia="Times New Roman"/>
                <w:color w:val="000000"/>
                <w:sz w:val="6"/>
                <w:szCs w:val="6"/>
                <w:lang w:eastAsia="en-GB"/>
              </w:rPr>
            </w:pPr>
          </w:p>
        </w:tc>
        <w:tc>
          <w:tcPr>
            <w:tcW w:w="466" w:type="dxa"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:rsidR="002E6968" w:rsidRPr="002E6968" w:rsidRDefault="002E6968" w:rsidP="002E696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4637" w:type="dxa"/>
            <w:gridSpan w:val="4"/>
            <w:tcBorders>
              <w:top w:val="dashed" w:sz="4" w:space="0" w:color="auto"/>
              <w:left w:val="nil"/>
              <w:bottom w:val="nil"/>
            </w:tcBorders>
            <w:shd w:val="clear" w:color="auto" w:fill="auto"/>
            <w:noWrap/>
            <w:vAlign w:val="center"/>
          </w:tcPr>
          <w:p w:rsidR="002E6968" w:rsidRPr="00B36670" w:rsidRDefault="002E6968" w:rsidP="00B36670">
            <w:pPr>
              <w:spacing w:after="0" w:line="240" w:lineRule="auto"/>
              <w:rPr>
                <w:rFonts w:eastAsia="Times New Roman"/>
                <w:color w:val="000000"/>
                <w:sz w:val="6"/>
                <w:szCs w:val="6"/>
                <w:lang w:eastAsia="en-GB"/>
              </w:rPr>
            </w:pPr>
          </w:p>
        </w:tc>
        <w:tc>
          <w:tcPr>
            <w:tcW w:w="425" w:type="dxa"/>
            <w:tcBorders>
              <w:bottom w:val="nil"/>
              <w:right w:val="single" w:sz="4" w:space="0" w:color="auto"/>
            </w:tcBorders>
          </w:tcPr>
          <w:p w:rsidR="002E6968" w:rsidRPr="00B36670" w:rsidRDefault="002E6968" w:rsidP="00B36670">
            <w:pPr>
              <w:spacing w:after="0" w:line="240" w:lineRule="auto"/>
              <w:rPr>
                <w:rFonts w:eastAsia="Times New Roman"/>
                <w:color w:val="000000"/>
                <w:sz w:val="6"/>
                <w:szCs w:val="6"/>
                <w:lang w:eastAsia="en-GB"/>
              </w:rPr>
            </w:pPr>
          </w:p>
        </w:tc>
      </w:tr>
      <w:tr w:rsidR="002E6968" w:rsidRPr="00B36670" w:rsidTr="0090177B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2E6968" w:rsidRPr="00B36670" w:rsidRDefault="002E6968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4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E6968" w:rsidRPr="002E6968" w:rsidRDefault="002E6968" w:rsidP="002E696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en-GB"/>
              </w:rPr>
            </w:pPr>
            <w:r w:rsidRPr="002E6968">
              <w:rPr>
                <w:rFonts w:eastAsia="Times New Roman"/>
                <w:color w:val="000000"/>
                <w:sz w:val="28"/>
                <w:szCs w:val="28"/>
                <w:lang w:eastAsia="en-GB"/>
              </w:rPr>
              <w:sym w:font="Wingdings" w:char="F0A8"/>
            </w:r>
          </w:p>
        </w:tc>
        <w:tc>
          <w:tcPr>
            <w:tcW w:w="4637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2E6968" w:rsidRPr="00B36670" w:rsidRDefault="002E6968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B36670">
              <w:rPr>
                <w:rFonts w:eastAsia="Times New Roman"/>
                <w:color w:val="000000"/>
                <w:lang w:eastAsia="en-GB"/>
              </w:rPr>
              <w:t>Former colleague</w:t>
            </w:r>
          </w:p>
        </w:tc>
        <w:tc>
          <w:tcPr>
            <w:tcW w:w="425" w:type="dxa"/>
            <w:tcBorders>
              <w:top w:val="nil"/>
              <w:bottom w:val="nil"/>
              <w:right w:val="single" w:sz="4" w:space="0" w:color="auto"/>
            </w:tcBorders>
          </w:tcPr>
          <w:p w:rsidR="002E6968" w:rsidRPr="00B36670" w:rsidRDefault="002E6968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</w:tr>
      <w:tr w:rsidR="002E6968" w:rsidRPr="00B36670" w:rsidTr="0090177B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2E6968" w:rsidRPr="00B36670" w:rsidRDefault="002E6968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4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E6968" w:rsidRPr="002E6968" w:rsidRDefault="002E6968" w:rsidP="002E696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en-GB"/>
              </w:rPr>
            </w:pPr>
            <w:r w:rsidRPr="002E6968">
              <w:rPr>
                <w:rFonts w:eastAsia="Times New Roman"/>
                <w:color w:val="000000"/>
                <w:sz w:val="28"/>
                <w:szCs w:val="28"/>
                <w:lang w:eastAsia="en-GB"/>
              </w:rPr>
              <w:sym w:font="Wingdings" w:char="F0A8"/>
            </w:r>
          </w:p>
        </w:tc>
        <w:tc>
          <w:tcPr>
            <w:tcW w:w="4637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2E6968" w:rsidRPr="00B36670" w:rsidRDefault="002E6968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B36670">
              <w:rPr>
                <w:rFonts w:eastAsia="Times New Roman"/>
                <w:color w:val="000000"/>
                <w:lang w:eastAsia="en-GB"/>
              </w:rPr>
              <w:t>I am their Doctor</w:t>
            </w:r>
          </w:p>
        </w:tc>
        <w:tc>
          <w:tcPr>
            <w:tcW w:w="425" w:type="dxa"/>
            <w:tcBorders>
              <w:top w:val="nil"/>
              <w:bottom w:val="nil"/>
              <w:right w:val="single" w:sz="4" w:space="0" w:color="auto"/>
            </w:tcBorders>
          </w:tcPr>
          <w:p w:rsidR="002E6968" w:rsidRPr="00B36670" w:rsidRDefault="002E6968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</w:tr>
      <w:tr w:rsidR="002E6968" w:rsidRPr="00B36670" w:rsidTr="0090177B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2E6968" w:rsidRPr="00B36670" w:rsidRDefault="002E6968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4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E6968" w:rsidRPr="002E6968" w:rsidRDefault="002E6968" w:rsidP="002E696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en-GB"/>
              </w:rPr>
            </w:pPr>
            <w:r w:rsidRPr="002E6968">
              <w:rPr>
                <w:rFonts w:eastAsia="Times New Roman"/>
                <w:color w:val="000000"/>
                <w:sz w:val="28"/>
                <w:szCs w:val="28"/>
                <w:lang w:eastAsia="en-GB"/>
              </w:rPr>
              <w:sym w:font="Wingdings" w:char="F0A8"/>
            </w:r>
          </w:p>
        </w:tc>
        <w:tc>
          <w:tcPr>
            <w:tcW w:w="4637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2E6968" w:rsidRPr="00B36670" w:rsidRDefault="002E6968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B36670">
              <w:rPr>
                <w:rFonts w:eastAsia="Times New Roman"/>
                <w:color w:val="000000"/>
                <w:lang w:eastAsia="en-GB"/>
              </w:rPr>
              <w:t>Other (Family members are not acceptable)</w:t>
            </w:r>
          </w:p>
        </w:tc>
        <w:tc>
          <w:tcPr>
            <w:tcW w:w="425" w:type="dxa"/>
            <w:tcBorders>
              <w:top w:val="nil"/>
              <w:bottom w:val="nil"/>
              <w:right w:val="single" w:sz="4" w:space="0" w:color="auto"/>
            </w:tcBorders>
          </w:tcPr>
          <w:p w:rsidR="002E6968" w:rsidRPr="00B36670" w:rsidRDefault="002E6968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</w:tr>
      <w:tr w:rsidR="002E6968" w:rsidRPr="00B36670" w:rsidTr="0090177B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2E6968" w:rsidRDefault="002E6968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  <w:p w:rsidR="002E6968" w:rsidRPr="00B36670" w:rsidRDefault="002E6968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4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E6968" w:rsidRPr="00B36670" w:rsidRDefault="002E6968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968" w:rsidRPr="00B36670" w:rsidRDefault="002E6968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B36670">
              <w:rPr>
                <w:rFonts w:eastAsia="Times New Roman"/>
                <w:color w:val="000000"/>
                <w:lang w:eastAsia="en-GB"/>
              </w:rPr>
              <w:t>Please state:</w:t>
            </w:r>
          </w:p>
        </w:tc>
        <w:tc>
          <w:tcPr>
            <w:tcW w:w="3224" w:type="dxa"/>
            <w:gridSpan w:val="3"/>
            <w:tcBorders>
              <w:top w:val="nil"/>
              <w:left w:val="nil"/>
              <w:bottom w:val="dashed" w:sz="4" w:space="0" w:color="auto"/>
            </w:tcBorders>
            <w:shd w:val="clear" w:color="auto" w:fill="auto"/>
            <w:vAlign w:val="center"/>
          </w:tcPr>
          <w:p w:rsidR="002E6968" w:rsidRPr="00B36670" w:rsidRDefault="002E6968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425" w:type="dxa"/>
            <w:tcBorders>
              <w:top w:val="nil"/>
              <w:right w:val="single" w:sz="4" w:space="0" w:color="auto"/>
            </w:tcBorders>
          </w:tcPr>
          <w:p w:rsidR="002E6968" w:rsidRPr="00B36670" w:rsidRDefault="002E6968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</w:tr>
      <w:tr w:rsidR="002E6968" w:rsidRPr="00B36670" w:rsidTr="0090177B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2E6968" w:rsidRPr="00B36670" w:rsidRDefault="002E6968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E6968" w:rsidRPr="00B36670" w:rsidRDefault="002E6968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4637" w:type="dxa"/>
            <w:gridSpan w:val="4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968" w:rsidRDefault="002E6968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B36670">
              <w:rPr>
                <w:rFonts w:eastAsia="Times New Roman"/>
                <w:color w:val="000000"/>
                <w:lang w:eastAsia="en-GB"/>
              </w:rPr>
              <w:t>COMMENTS:</w:t>
            </w:r>
          </w:p>
          <w:p w:rsidR="002E6968" w:rsidRDefault="002E6968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  <w:p w:rsidR="002E6968" w:rsidRDefault="002E6968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  <w:p w:rsidR="00E71E30" w:rsidRDefault="00E71E30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  <w:p w:rsidR="002E6968" w:rsidRPr="00B36670" w:rsidRDefault="002E6968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425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2E6968" w:rsidRPr="00B36670" w:rsidRDefault="002E6968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</w:tr>
      <w:tr w:rsidR="002E6968" w:rsidRPr="00B36670" w:rsidTr="0090177B">
        <w:trPr>
          <w:trHeight w:val="30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2E6968" w:rsidRPr="00B36670" w:rsidRDefault="002E6968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B36670">
              <w:rPr>
                <w:rFonts w:eastAsia="Times New Roman"/>
                <w:color w:val="000000"/>
                <w:lang w:eastAsia="en-GB"/>
              </w:rPr>
              <w:t>If employer</w:t>
            </w:r>
            <w:r w:rsidR="00F034EC">
              <w:rPr>
                <w:rFonts w:eastAsia="Times New Roman"/>
                <w:color w:val="000000"/>
                <w:lang w:eastAsia="en-GB"/>
              </w:rPr>
              <w:t>,</w:t>
            </w:r>
            <w:r w:rsidRPr="00B36670">
              <w:rPr>
                <w:rFonts w:eastAsia="Times New Roman"/>
                <w:color w:val="000000"/>
                <w:lang w:eastAsia="en-GB"/>
              </w:rPr>
              <w:t xml:space="preserve"> please confirm dates of employment</w:t>
            </w:r>
            <w:r>
              <w:rPr>
                <w:rFonts w:eastAsia="Times New Roman"/>
                <w:color w:val="000000"/>
                <w:lang w:eastAsia="en-GB"/>
              </w:rPr>
              <w:t>: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E6968" w:rsidRPr="002E6968" w:rsidRDefault="002E6968" w:rsidP="00B36670">
            <w:pPr>
              <w:spacing w:after="0" w:line="240" w:lineRule="auto"/>
              <w:rPr>
                <w:rFonts w:eastAsia="Times New Roman"/>
                <w:color w:val="000000"/>
                <w:sz w:val="40"/>
                <w:szCs w:val="40"/>
                <w:lang w:eastAsia="en-GB"/>
              </w:rPr>
            </w:pPr>
          </w:p>
        </w:tc>
        <w:tc>
          <w:tcPr>
            <w:tcW w:w="2086" w:type="dxa"/>
            <w:gridSpan w:val="2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:rsidR="002E6968" w:rsidRPr="00B36670" w:rsidRDefault="002E6968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6968" w:rsidRPr="00B36670" w:rsidRDefault="002E6968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B36670">
              <w:rPr>
                <w:rFonts w:eastAsia="Times New Roman"/>
                <w:color w:val="000000"/>
                <w:lang w:eastAsia="en-GB"/>
              </w:rPr>
              <w:t>to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</w:tcPr>
          <w:p w:rsidR="002E6968" w:rsidRPr="00B36670" w:rsidRDefault="002E6968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E6968" w:rsidRPr="00B36670" w:rsidRDefault="002E6968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</w:tr>
      <w:tr w:rsidR="002E6968" w:rsidRPr="002E6968" w:rsidTr="0090177B">
        <w:trPr>
          <w:trHeight w:val="57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2E6968" w:rsidRPr="002E6968" w:rsidRDefault="002E6968" w:rsidP="00B36670">
            <w:pPr>
              <w:spacing w:after="0" w:line="240" w:lineRule="auto"/>
              <w:rPr>
                <w:rFonts w:eastAsia="Times New Roman"/>
                <w:color w:val="000000"/>
                <w:sz w:val="6"/>
                <w:szCs w:val="6"/>
                <w:lang w:eastAsia="en-GB"/>
              </w:rPr>
            </w:pPr>
          </w:p>
        </w:tc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E6968" w:rsidRPr="002E6968" w:rsidRDefault="002E6968" w:rsidP="00B36670">
            <w:pPr>
              <w:spacing w:after="0" w:line="240" w:lineRule="auto"/>
              <w:rPr>
                <w:rFonts w:eastAsia="Times New Roman"/>
                <w:color w:val="000000"/>
                <w:sz w:val="6"/>
                <w:szCs w:val="6"/>
                <w:lang w:eastAsia="en-GB"/>
              </w:rPr>
            </w:pPr>
          </w:p>
        </w:tc>
        <w:tc>
          <w:tcPr>
            <w:tcW w:w="463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E6968" w:rsidRPr="002E6968" w:rsidRDefault="002E6968" w:rsidP="00B36670">
            <w:pPr>
              <w:spacing w:after="0" w:line="240" w:lineRule="auto"/>
              <w:rPr>
                <w:rFonts w:eastAsia="Times New Roman"/>
                <w:color w:val="000000"/>
                <w:sz w:val="6"/>
                <w:szCs w:val="6"/>
                <w:lang w:eastAsia="en-GB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6968" w:rsidRPr="002E6968" w:rsidRDefault="002E6968" w:rsidP="00B36670">
            <w:pPr>
              <w:spacing w:after="0" w:line="240" w:lineRule="auto"/>
              <w:rPr>
                <w:rFonts w:eastAsia="Times New Roman"/>
                <w:color w:val="000000"/>
                <w:sz w:val="6"/>
                <w:szCs w:val="6"/>
                <w:lang w:eastAsia="en-GB"/>
              </w:rPr>
            </w:pPr>
          </w:p>
        </w:tc>
      </w:tr>
      <w:tr w:rsidR="002E6968" w:rsidRPr="00B36670" w:rsidTr="0090177B">
        <w:trPr>
          <w:trHeight w:val="30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2E6968" w:rsidRPr="00B36670" w:rsidRDefault="002E6968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B36670">
              <w:rPr>
                <w:rFonts w:eastAsia="Times New Roman"/>
                <w:color w:val="000000"/>
                <w:lang w:eastAsia="en-GB"/>
              </w:rPr>
              <w:t>How long have you known the applicant?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E6968" w:rsidRPr="00122782" w:rsidRDefault="002E6968" w:rsidP="00B36670">
            <w:pPr>
              <w:spacing w:after="0" w:line="240" w:lineRule="auto"/>
              <w:rPr>
                <w:rFonts w:eastAsia="Times New Roman"/>
                <w:color w:val="000000"/>
                <w:sz w:val="40"/>
                <w:szCs w:val="40"/>
                <w:lang w:eastAsia="en-GB"/>
              </w:rPr>
            </w:pPr>
          </w:p>
        </w:tc>
        <w:tc>
          <w:tcPr>
            <w:tcW w:w="46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6968" w:rsidRPr="00B36670" w:rsidRDefault="002E6968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6968" w:rsidRPr="00B36670" w:rsidRDefault="002E6968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</w:tr>
      <w:tr w:rsidR="00F034EC" w:rsidRPr="00B36670" w:rsidTr="0090177B">
        <w:trPr>
          <w:trHeight w:val="30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F034EC" w:rsidRPr="00B36670" w:rsidRDefault="00F034EC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F034EC">
              <w:rPr>
                <w:rFonts w:eastAsia="Times New Roman"/>
                <w:color w:val="000000"/>
                <w:lang w:eastAsia="en-GB"/>
              </w:rPr>
              <w:t>Why did the applicant leave your employment?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F034EC" w:rsidRPr="00F034EC" w:rsidRDefault="00F034EC" w:rsidP="006D015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40"/>
                <w:szCs w:val="40"/>
                <w:lang w:eastAsia="en-GB"/>
              </w:rPr>
            </w:pPr>
          </w:p>
        </w:tc>
        <w:tc>
          <w:tcPr>
            <w:tcW w:w="463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4EC" w:rsidRDefault="00F034EC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  <w:p w:rsidR="00F034EC" w:rsidRDefault="00F034EC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  <w:p w:rsidR="00F034EC" w:rsidRDefault="00F034EC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  <w:p w:rsidR="00F034EC" w:rsidRPr="00B36670" w:rsidRDefault="00F034EC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F034EC" w:rsidRPr="00B36670" w:rsidRDefault="00F034EC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</w:tr>
      <w:tr w:rsidR="000269EA" w:rsidRPr="00B36670" w:rsidTr="0090177B">
        <w:trPr>
          <w:trHeight w:val="30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269EA" w:rsidRPr="00B36670" w:rsidRDefault="000269EA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269EA" w:rsidRDefault="000269EA" w:rsidP="006D015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en-GB"/>
              </w:rPr>
              <w:sym w:font="Wingdings" w:char="F0FC"/>
            </w:r>
          </w:p>
        </w:tc>
        <w:tc>
          <w:tcPr>
            <w:tcW w:w="463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9EA" w:rsidRPr="00B36670" w:rsidRDefault="000269EA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0269EA" w:rsidRPr="00B36670" w:rsidRDefault="000269EA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</w:tr>
      <w:tr w:rsidR="000269EA" w:rsidRPr="00B36670" w:rsidTr="0090177B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269EA" w:rsidRPr="00B36670" w:rsidRDefault="000269EA" w:rsidP="00E71E3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B36670">
              <w:rPr>
                <w:rFonts w:eastAsia="Times New Roman"/>
                <w:color w:val="000000"/>
                <w:lang w:eastAsia="en-GB"/>
              </w:rPr>
              <w:t xml:space="preserve">How well do you believe that the applicant would be </w:t>
            </w:r>
          </w:p>
        </w:tc>
        <w:tc>
          <w:tcPr>
            <w:tcW w:w="4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269EA" w:rsidRPr="002E6968" w:rsidRDefault="000269EA" w:rsidP="006D015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en-GB"/>
              </w:rPr>
            </w:pPr>
            <w:r w:rsidRPr="002E6968">
              <w:rPr>
                <w:rFonts w:eastAsia="Times New Roman"/>
                <w:color w:val="000000"/>
                <w:sz w:val="28"/>
                <w:szCs w:val="28"/>
                <w:lang w:eastAsia="en-GB"/>
              </w:rPr>
              <w:sym w:font="Wingdings" w:char="F0A8"/>
            </w:r>
          </w:p>
        </w:tc>
        <w:tc>
          <w:tcPr>
            <w:tcW w:w="46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9EA" w:rsidRPr="00B36670" w:rsidRDefault="000269EA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B36670">
              <w:rPr>
                <w:rFonts w:eastAsia="Times New Roman"/>
                <w:color w:val="000000"/>
                <w:lang w:eastAsia="en-GB"/>
              </w:rPr>
              <w:t>They would have no problems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269EA" w:rsidRPr="00B36670" w:rsidRDefault="000269EA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</w:tr>
      <w:tr w:rsidR="000269EA" w:rsidRPr="00B36670" w:rsidTr="0090177B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269EA" w:rsidRPr="00B36670" w:rsidRDefault="00E71E30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proofErr w:type="gramStart"/>
            <w:r w:rsidRPr="00B36670">
              <w:rPr>
                <w:rFonts w:eastAsia="Times New Roman"/>
                <w:color w:val="000000"/>
                <w:lang w:eastAsia="en-GB"/>
              </w:rPr>
              <w:t>able</w:t>
            </w:r>
            <w:proofErr w:type="gramEnd"/>
            <w:r w:rsidRPr="00B36670">
              <w:rPr>
                <w:rFonts w:eastAsia="Times New Roman"/>
                <w:color w:val="000000"/>
                <w:lang w:eastAsia="en-GB"/>
              </w:rPr>
              <w:t xml:space="preserve"> to carry out the tasks listed in the job description?</w:t>
            </w:r>
          </w:p>
        </w:tc>
        <w:tc>
          <w:tcPr>
            <w:tcW w:w="4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269EA" w:rsidRPr="00B36670" w:rsidRDefault="00E71E30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2E6968">
              <w:rPr>
                <w:rFonts w:eastAsia="Times New Roman"/>
                <w:color w:val="000000"/>
                <w:sz w:val="28"/>
                <w:szCs w:val="28"/>
                <w:lang w:eastAsia="en-GB"/>
              </w:rPr>
              <w:sym w:font="Wingdings" w:char="F0A8"/>
            </w:r>
          </w:p>
        </w:tc>
        <w:tc>
          <w:tcPr>
            <w:tcW w:w="46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9EA" w:rsidRPr="00B36670" w:rsidRDefault="000269EA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B36670">
              <w:rPr>
                <w:rFonts w:eastAsia="Times New Roman"/>
                <w:color w:val="000000"/>
                <w:lang w:eastAsia="en-GB"/>
              </w:rPr>
              <w:t>With training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269EA" w:rsidRPr="00B36670" w:rsidRDefault="000269EA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</w:tr>
      <w:tr w:rsidR="000269EA" w:rsidRPr="00B36670" w:rsidTr="0090177B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269EA" w:rsidRPr="00B36670" w:rsidRDefault="000269EA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4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269EA" w:rsidRPr="00B36670" w:rsidRDefault="00E71E30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2E6968">
              <w:rPr>
                <w:rFonts w:eastAsia="Times New Roman"/>
                <w:color w:val="000000"/>
                <w:sz w:val="28"/>
                <w:szCs w:val="28"/>
                <w:lang w:eastAsia="en-GB"/>
              </w:rPr>
              <w:sym w:font="Wingdings" w:char="F0A8"/>
            </w:r>
          </w:p>
        </w:tc>
        <w:tc>
          <w:tcPr>
            <w:tcW w:w="46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9EA" w:rsidRPr="00B36670" w:rsidRDefault="000269EA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B36670">
              <w:rPr>
                <w:rFonts w:eastAsia="Times New Roman"/>
                <w:color w:val="000000"/>
                <w:lang w:eastAsia="en-GB"/>
              </w:rPr>
              <w:t>With support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269EA" w:rsidRPr="00B36670" w:rsidRDefault="000269EA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</w:tr>
      <w:tr w:rsidR="000269EA" w:rsidRPr="00B36670" w:rsidTr="0090177B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269EA" w:rsidRPr="00B36670" w:rsidRDefault="000269EA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4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269EA" w:rsidRPr="00B36670" w:rsidRDefault="00E71E30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2E6968">
              <w:rPr>
                <w:rFonts w:eastAsia="Times New Roman"/>
                <w:color w:val="000000"/>
                <w:sz w:val="28"/>
                <w:szCs w:val="28"/>
                <w:lang w:eastAsia="en-GB"/>
              </w:rPr>
              <w:sym w:font="Wingdings" w:char="F0A8"/>
            </w:r>
          </w:p>
        </w:tc>
        <w:tc>
          <w:tcPr>
            <w:tcW w:w="46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9EA" w:rsidRPr="00B36670" w:rsidRDefault="000269EA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B36670">
              <w:rPr>
                <w:rFonts w:eastAsia="Times New Roman"/>
                <w:color w:val="000000"/>
                <w:lang w:eastAsia="en-GB"/>
              </w:rPr>
              <w:t>With some difficulty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269EA" w:rsidRPr="00B36670" w:rsidRDefault="000269EA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</w:tr>
      <w:tr w:rsidR="000269EA" w:rsidRPr="00B36670" w:rsidTr="0090177B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269EA" w:rsidRPr="00B36670" w:rsidRDefault="000269EA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4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269EA" w:rsidRPr="00B36670" w:rsidRDefault="00E71E30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2E6968">
              <w:rPr>
                <w:rFonts w:eastAsia="Times New Roman"/>
                <w:color w:val="000000"/>
                <w:sz w:val="28"/>
                <w:szCs w:val="28"/>
                <w:lang w:eastAsia="en-GB"/>
              </w:rPr>
              <w:sym w:font="Wingdings" w:char="F0A8"/>
            </w:r>
          </w:p>
        </w:tc>
        <w:tc>
          <w:tcPr>
            <w:tcW w:w="46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9EA" w:rsidRPr="00B36670" w:rsidRDefault="000269EA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B36670">
              <w:rPr>
                <w:rFonts w:eastAsia="Times New Roman"/>
                <w:color w:val="000000"/>
                <w:lang w:eastAsia="en-GB"/>
              </w:rPr>
              <w:t>They are not suitable for this kind of work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269EA" w:rsidRPr="00B36670" w:rsidRDefault="000269EA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</w:tr>
      <w:tr w:rsidR="000269EA" w:rsidRPr="00B36670" w:rsidTr="0090177B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269EA" w:rsidRPr="00B36670" w:rsidRDefault="000269EA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466" w:type="dxa"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0269EA" w:rsidRPr="00B36670" w:rsidRDefault="000269EA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4637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69EA" w:rsidRPr="00B36670" w:rsidRDefault="000269EA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B36670">
              <w:rPr>
                <w:rFonts w:eastAsia="Times New Roman"/>
                <w:color w:val="000000"/>
                <w:lang w:eastAsia="en-GB"/>
              </w:rPr>
              <w:t>COMMENTS:</w:t>
            </w:r>
          </w:p>
        </w:tc>
        <w:tc>
          <w:tcPr>
            <w:tcW w:w="425" w:type="dxa"/>
            <w:tcBorders>
              <w:top w:val="nil"/>
              <w:left w:val="nil"/>
              <w:right w:val="single" w:sz="4" w:space="0" w:color="auto"/>
            </w:tcBorders>
          </w:tcPr>
          <w:p w:rsidR="000269EA" w:rsidRPr="00B36670" w:rsidRDefault="000269EA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</w:tr>
      <w:tr w:rsidR="000269EA" w:rsidRPr="00B36670" w:rsidTr="0090177B">
        <w:trPr>
          <w:trHeight w:val="300"/>
        </w:trPr>
        <w:tc>
          <w:tcPr>
            <w:tcW w:w="5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269EA" w:rsidRPr="00B36670" w:rsidRDefault="000269EA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466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269EA" w:rsidRPr="00B36670" w:rsidRDefault="000269EA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4637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69EA" w:rsidRDefault="000269EA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  <w:p w:rsidR="00E71E30" w:rsidRDefault="00E71E30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  <w:p w:rsidR="00E71E30" w:rsidRDefault="00E71E30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  <w:p w:rsidR="00E71E30" w:rsidRPr="00B36670" w:rsidRDefault="00E71E30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425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269EA" w:rsidRPr="00B36670" w:rsidRDefault="000269EA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</w:tr>
      <w:tr w:rsidR="00E71E30" w:rsidRPr="00B36670" w:rsidTr="0090177B">
        <w:trPr>
          <w:trHeight w:val="30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E71E30" w:rsidRPr="00B36670" w:rsidRDefault="00E71E30" w:rsidP="00E71E3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E71E30" w:rsidRDefault="00E71E30" w:rsidP="006D015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en-GB"/>
              </w:rPr>
              <w:sym w:font="Wingdings" w:char="F0FC"/>
            </w:r>
          </w:p>
        </w:tc>
        <w:tc>
          <w:tcPr>
            <w:tcW w:w="4637" w:type="dxa"/>
            <w:gridSpan w:val="4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E71E30" w:rsidRPr="00B36670" w:rsidRDefault="00E71E30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71E30" w:rsidRPr="00B36670" w:rsidRDefault="00E71E30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</w:tr>
      <w:tr w:rsidR="00E71E30" w:rsidRPr="00B36670" w:rsidTr="0090177B">
        <w:trPr>
          <w:trHeight w:val="300"/>
        </w:trPr>
        <w:tc>
          <w:tcPr>
            <w:tcW w:w="526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E71E30" w:rsidRPr="00B36670" w:rsidRDefault="00E71E30" w:rsidP="00E71E3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B36670">
              <w:rPr>
                <w:rFonts w:eastAsia="Times New Roman"/>
                <w:color w:val="000000"/>
                <w:lang w:eastAsia="en-GB"/>
              </w:rPr>
              <w:t xml:space="preserve">Are you aware of any reason why the applicant should </w:t>
            </w:r>
          </w:p>
        </w:tc>
        <w:tc>
          <w:tcPr>
            <w:tcW w:w="466" w:type="dxa"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:rsidR="00E71E30" w:rsidRPr="002E6968" w:rsidRDefault="00E71E30" w:rsidP="006D015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en-GB"/>
              </w:rPr>
            </w:pPr>
            <w:r w:rsidRPr="002E6968">
              <w:rPr>
                <w:rFonts w:eastAsia="Times New Roman"/>
                <w:color w:val="000000"/>
                <w:sz w:val="28"/>
                <w:szCs w:val="28"/>
                <w:lang w:eastAsia="en-GB"/>
              </w:rPr>
              <w:sym w:font="Wingdings" w:char="F0A8"/>
            </w:r>
          </w:p>
        </w:tc>
        <w:tc>
          <w:tcPr>
            <w:tcW w:w="4637" w:type="dxa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E30" w:rsidRPr="00B36670" w:rsidRDefault="00E71E30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B36670">
              <w:rPr>
                <w:rFonts w:eastAsia="Times New Roman"/>
                <w:color w:val="000000"/>
                <w:lang w:eastAsia="en-GB"/>
              </w:rPr>
              <w:t>Yes</w:t>
            </w:r>
          </w:p>
        </w:tc>
        <w:tc>
          <w:tcPr>
            <w:tcW w:w="425" w:type="dxa"/>
            <w:tcBorders>
              <w:left w:val="nil"/>
              <w:bottom w:val="nil"/>
              <w:right w:val="single" w:sz="4" w:space="0" w:color="auto"/>
            </w:tcBorders>
          </w:tcPr>
          <w:p w:rsidR="00E71E30" w:rsidRPr="00B36670" w:rsidRDefault="00E71E30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</w:tr>
      <w:tr w:rsidR="00E71E30" w:rsidRPr="00B36670" w:rsidTr="0090177B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E71E30" w:rsidRPr="00B36670" w:rsidRDefault="00E71E30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B36670">
              <w:rPr>
                <w:rFonts w:eastAsia="Times New Roman"/>
                <w:color w:val="000000"/>
                <w:lang w:eastAsia="en-GB"/>
              </w:rPr>
              <w:t xml:space="preserve">not be involved in the care of </w:t>
            </w:r>
            <w:r>
              <w:rPr>
                <w:rFonts w:eastAsia="Times New Roman"/>
                <w:color w:val="000000"/>
                <w:lang w:eastAsia="en-GB"/>
              </w:rPr>
              <w:t>vu</w:t>
            </w:r>
            <w:r w:rsidRPr="00B36670">
              <w:rPr>
                <w:rFonts w:eastAsia="Times New Roman"/>
                <w:color w:val="000000"/>
                <w:lang w:eastAsia="en-GB"/>
              </w:rPr>
              <w:t xml:space="preserve">lnerable adults </w:t>
            </w:r>
            <w:r>
              <w:rPr>
                <w:rFonts w:eastAsia="Times New Roman"/>
                <w:color w:val="000000"/>
                <w:lang w:eastAsia="en-GB"/>
              </w:rPr>
              <w:t>and/or</w:t>
            </w:r>
          </w:p>
        </w:tc>
        <w:tc>
          <w:tcPr>
            <w:tcW w:w="4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71E30" w:rsidRPr="00B36670" w:rsidRDefault="00E71E30" w:rsidP="006D015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2E6968">
              <w:rPr>
                <w:rFonts w:eastAsia="Times New Roman"/>
                <w:color w:val="000000"/>
                <w:sz w:val="28"/>
                <w:szCs w:val="28"/>
                <w:lang w:eastAsia="en-GB"/>
              </w:rPr>
              <w:sym w:font="Wingdings" w:char="F0A8"/>
            </w:r>
          </w:p>
        </w:tc>
        <w:tc>
          <w:tcPr>
            <w:tcW w:w="46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E30" w:rsidRPr="00B36670" w:rsidRDefault="00E71E30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B36670">
              <w:rPr>
                <w:rFonts w:eastAsia="Times New Roman"/>
                <w:color w:val="000000"/>
                <w:lang w:eastAsia="en-GB"/>
              </w:rPr>
              <w:t>No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71E30" w:rsidRPr="00B36670" w:rsidRDefault="00E71E30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</w:tr>
      <w:tr w:rsidR="00E71E30" w:rsidRPr="00B36670" w:rsidTr="0090177B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E71E30" w:rsidRPr="00B36670" w:rsidRDefault="00E71E30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B36670">
              <w:rPr>
                <w:rFonts w:eastAsia="Times New Roman"/>
                <w:color w:val="000000"/>
                <w:lang w:eastAsia="en-GB"/>
              </w:rPr>
              <w:t>children, such as a current drug addiction, poor</w:t>
            </w:r>
          </w:p>
        </w:tc>
        <w:tc>
          <w:tcPr>
            <w:tcW w:w="4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71E30" w:rsidRPr="00B36670" w:rsidRDefault="00E71E30" w:rsidP="006D0152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2E6968">
              <w:rPr>
                <w:rFonts w:eastAsia="Times New Roman"/>
                <w:color w:val="000000"/>
                <w:sz w:val="28"/>
                <w:szCs w:val="28"/>
                <w:lang w:eastAsia="en-GB"/>
              </w:rPr>
              <w:sym w:font="Wingdings" w:char="F0A8"/>
            </w:r>
          </w:p>
        </w:tc>
        <w:tc>
          <w:tcPr>
            <w:tcW w:w="46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E30" w:rsidRPr="00B36670" w:rsidRDefault="00E71E30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B36670">
              <w:rPr>
                <w:rFonts w:eastAsia="Times New Roman"/>
                <w:color w:val="000000"/>
                <w:lang w:eastAsia="en-GB"/>
              </w:rPr>
              <w:t>I am not sure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71E30" w:rsidRPr="00B36670" w:rsidRDefault="00E71E30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</w:tr>
      <w:tr w:rsidR="00E71E30" w:rsidRPr="00B36670" w:rsidTr="0090177B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E71E30" w:rsidRPr="00B36670" w:rsidRDefault="00E71E30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B36670">
              <w:rPr>
                <w:rFonts w:eastAsia="Times New Roman"/>
                <w:color w:val="000000"/>
                <w:lang w:eastAsia="en-GB"/>
              </w:rPr>
              <w:t>interpersonal skills, criminal activity or personal</w:t>
            </w:r>
          </w:p>
        </w:tc>
        <w:tc>
          <w:tcPr>
            <w:tcW w:w="4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71E30" w:rsidRPr="00B36670" w:rsidRDefault="00E71E30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46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E30" w:rsidRPr="00B36670" w:rsidRDefault="00E71E30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B36670">
              <w:rPr>
                <w:rFonts w:eastAsia="Times New Roman"/>
                <w:color w:val="000000"/>
                <w:lang w:eastAsia="en-GB"/>
              </w:rPr>
              <w:t>COMMENTS: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71E30" w:rsidRPr="00B36670" w:rsidRDefault="00E71E30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</w:tr>
      <w:tr w:rsidR="00E71E30" w:rsidRPr="00B36670" w:rsidTr="0090177B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:rsidR="00E71E30" w:rsidRPr="00B36670" w:rsidRDefault="00E71E30" w:rsidP="00E71E3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proofErr w:type="gramStart"/>
            <w:r w:rsidRPr="00B36670">
              <w:rPr>
                <w:rFonts w:eastAsia="Times New Roman"/>
                <w:color w:val="000000"/>
                <w:lang w:eastAsia="en-GB"/>
              </w:rPr>
              <w:t>circumstances</w:t>
            </w:r>
            <w:proofErr w:type="gramEnd"/>
            <w:r w:rsidRPr="00B36670">
              <w:rPr>
                <w:rFonts w:eastAsia="Times New Roman"/>
                <w:color w:val="000000"/>
                <w:lang w:eastAsia="en-GB"/>
              </w:rPr>
              <w:t>?</w:t>
            </w:r>
          </w:p>
        </w:tc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71E30" w:rsidRPr="00B36670" w:rsidRDefault="00E71E30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463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1E30" w:rsidRDefault="00E71E30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  <w:p w:rsidR="00E71E30" w:rsidRDefault="00E71E30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  <w:p w:rsidR="00F034EC" w:rsidRDefault="00F034EC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  <w:p w:rsidR="00E71E30" w:rsidRPr="00B36670" w:rsidRDefault="00E71E30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1E30" w:rsidRPr="00B36670" w:rsidRDefault="00E71E30" w:rsidP="00B3667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</w:tr>
      <w:tr w:rsidR="00F034EC" w:rsidRPr="00F034EC" w:rsidTr="0090177B">
        <w:trPr>
          <w:trHeight w:val="30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F034EC" w:rsidRPr="00F034EC" w:rsidRDefault="00F034EC" w:rsidP="00F034EC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F034EC" w:rsidRPr="00F034EC" w:rsidRDefault="00503489" w:rsidP="00503489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n-GB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en-GB"/>
              </w:rPr>
              <w:sym w:font="Wingdings" w:char="F0FC"/>
            </w:r>
          </w:p>
        </w:tc>
        <w:tc>
          <w:tcPr>
            <w:tcW w:w="5062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34EC" w:rsidRPr="00F034EC" w:rsidRDefault="00F034EC" w:rsidP="00F034EC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</w:tr>
      <w:tr w:rsidR="00503489" w:rsidRPr="00F034EC" w:rsidTr="0090177B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503489" w:rsidRPr="00F034EC" w:rsidRDefault="00503489" w:rsidP="00503489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n-GB"/>
              </w:rPr>
            </w:pPr>
            <w:r w:rsidRPr="00F034EC">
              <w:rPr>
                <w:rFonts w:eastAsia="Times New Roman"/>
                <w:color w:val="000000"/>
                <w:lang w:eastAsia="en-GB"/>
              </w:rPr>
              <w:t xml:space="preserve">Subject to a suitable vacancy and policy permitting </w:t>
            </w:r>
          </w:p>
        </w:tc>
        <w:tc>
          <w:tcPr>
            <w:tcW w:w="4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03489" w:rsidRPr="002E6968" w:rsidRDefault="00503489" w:rsidP="0050348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en-GB"/>
              </w:rPr>
            </w:pPr>
            <w:r w:rsidRPr="002E6968">
              <w:rPr>
                <w:rFonts w:eastAsia="Times New Roman"/>
                <w:color w:val="000000"/>
                <w:sz w:val="28"/>
                <w:szCs w:val="28"/>
                <w:lang w:eastAsia="en-GB"/>
              </w:rPr>
              <w:sym w:font="Wingdings" w:char="F0A8"/>
            </w:r>
          </w:p>
        </w:tc>
        <w:tc>
          <w:tcPr>
            <w:tcW w:w="5062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89" w:rsidRPr="00F034EC" w:rsidRDefault="00503489" w:rsidP="00F034EC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F034EC">
              <w:rPr>
                <w:rFonts w:eastAsia="Times New Roman"/>
                <w:color w:val="000000"/>
                <w:lang w:eastAsia="en-GB"/>
              </w:rPr>
              <w:t>Yes</w:t>
            </w:r>
          </w:p>
        </w:tc>
      </w:tr>
      <w:tr w:rsidR="00503489" w:rsidRPr="00F034EC" w:rsidTr="0090177B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503489" w:rsidRPr="00F034EC" w:rsidRDefault="00503489" w:rsidP="00F034EC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proofErr w:type="gramStart"/>
            <w:r w:rsidRPr="00F034EC">
              <w:rPr>
                <w:rFonts w:eastAsia="Times New Roman"/>
                <w:color w:val="000000"/>
                <w:lang w:eastAsia="en-GB"/>
              </w:rPr>
              <w:t>would</w:t>
            </w:r>
            <w:proofErr w:type="gramEnd"/>
            <w:r w:rsidRPr="00F034EC">
              <w:rPr>
                <w:rFonts w:eastAsia="Times New Roman"/>
                <w:color w:val="000000"/>
                <w:lang w:eastAsia="en-GB"/>
              </w:rPr>
              <w:t xml:space="preserve"> you re-employ the applicant?</w:t>
            </w:r>
          </w:p>
        </w:tc>
        <w:tc>
          <w:tcPr>
            <w:tcW w:w="4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03489" w:rsidRPr="00B36670" w:rsidRDefault="00503489" w:rsidP="00503489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n-GB"/>
              </w:rPr>
            </w:pPr>
            <w:r w:rsidRPr="002E6968">
              <w:rPr>
                <w:rFonts w:eastAsia="Times New Roman"/>
                <w:color w:val="000000"/>
                <w:sz w:val="28"/>
                <w:szCs w:val="28"/>
                <w:lang w:eastAsia="en-GB"/>
              </w:rPr>
              <w:sym w:font="Wingdings" w:char="F0A8"/>
            </w:r>
          </w:p>
        </w:tc>
        <w:tc>
          <w:tcPr>
            <w:tcW w:w="5062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89" w:rsidRPr="00F034EC" w:rsidRDefault="00503489" w:rsidP="00F034EC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F034EC">
              <w:rPr>
                <w:rFonts w:eastAsia="Times New Roman"/>
                <w:color w:val="000000"/>
                <w:lang w:eastAsia="en-GB"/>
              </w:rPr>
              <w:t>No</w:t>
            </w:r>
          </w:p>
        </w:tc>
      </w:tr>
      <w:tr w:rsidR="00503489" w:rsidRPr="00F034EC" w:rsidTr="0090177B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503489" w:rsidRPr="00F034EC" w:rsidRDefault="00503489" w:rsidP="00F034EC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03489" w:rsidRPr="00F034EC" w:rsidRDefault="00503489" w:rsidP="00503489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506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89" w:rsidRDefault="00503489" w:rsidP="00F034EC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>
              <w:rPr>
                <w:rFonts w:eastAsia="Times New Roman"/>
                <w:color w:val="000000"/>
                <w:lang w:eastAsia="en-GB"/>
              </w:rPr>
              <w:t>COMMENTS:</w:t>
            </w:r>
          </w:p>
          <w:p w:rsidR="00503489" w:rsidRDefault="00503489" w:rsidP="00F034EC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  <w:p w:rsidR="00503489" w:rsidRDefault="00503489" w:rsidP="00F034EC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  <w:p w:rsidR="00503489" w:rsidRDefault="00503489" w:rsidP="00F034EC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  <w:p w:rsidR="00503489" w:rsidRPr="00F034EC" w:rsidRDefault="00503489" w:rsidP="00F034EC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</w:tr>
      <w:tr w:rsidR="00503489" w:rsidRPr="00F034EC" w:rsidTr="0090177B">
        <w:trPr>
          <w:trHeight w:val="30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503489" w:rsidRPr="00F034EC" w:rsidRDefault="00503489" w:rsidP="00503489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03489" w:rsidRDefault="00503489" w:rsidP="0050348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en-GB"/>
              </w:rPr>
              <w:sym w:font="Wingdings" w:char="F0FC"/>
            </w:r>
          </w:p>
        </w:tc>
        <w:tc>
          <w:tcPr>
            <w:tcW w:w="5062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3489" w:rsidRPr="00F034EC" w:rsidRDefault="00503489" w:rsidP="00F034EC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</w:tr>
      <w:tr w:rsidR="00503489" w:rsidRPr="00F034EC" w:rsidTr="0090177B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503489" w:rsidRPr="00F034EC" w:rsidRDefault="00503489" w:rsidP="00503489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n-GB"/>
              </w:rPr>
            </w:pPr>
            <w:r w:rsidRPr="00F034EC">
              <w:rPr>
                <w:rFonts w:eastAsia="Times New Roman"/>
                <w:color w:val="000000"/>
                <w:lang w:eastAsia="en-GB"/>
              </w:rPr>
              <w:t xml:space="preserve">During the course of his/her employment did you have </w:t>
            </w:r>
          </w:p>
        </w:tc>
        <w:tc>
          <w:tcPr>
            <w:tcW w:w="4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03489" w:rsidRPr="002E6968" w:rsidRDefault="00503489" w:rsidP="0050348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en-GB"/>
              </w:rPr>
            </w:pPr>
            <w:r w:rsidRPr="002E6968">
              <w:rPr>
                <w:rFonts w:eastAsia="Times New Roman"/>
                <w:color w:val="000000"/>
                <w:sz w:val="28"/>
                <w:szCs w:val="28"/>
                <w:lang w:eastAsia="en-GB"/>
              </w:rPr>
              <w:sym w:font="Wingdings" w:char="F0A8"/>
            </w:r>
          </w:p>
        </w:tc>
        <w:tc>
          <w:tcPr>
            <w:tcW w:w="5062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89" w:rsidRPr="00F034EC" w:rsidRDefault="00503489" w:rsidP="00F034EC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F034EC">
              <w:rPr>
                <w:rFonts w:eastAsia="Times New Roman"/>
                <w:color w:val="000000"/>
                <w:lang w:eastAsia="en-GB"/>
              </w:rPr>
              <w:t>Yes</w:t>
            </w:r>
          </w:p>
        </w:tc>
      </w:tr>
      <w:tr w:rsidR="00503489" w:rsidRPr="00F034EC" w:rsidTr="0090177B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503489" w:rsidRPr="00F034EC" w:rsidRDefault="00503489" w:rsidP="00F034EC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proofErr w:type="gramStart"/>
            <w:r w:rsidRPr="00F034EC">
              <w:rPr>
                <w:rFonts w:eastAsia="Times New Roman"/>
                <w:color w:val="000000"/>
                <w:lang w:eastAsia="en-GB"/>
              </w:rPr>
              <w:t>any</w:t>
            </w:r>
            <w:proofErr w:type="gramEnd"/>
            <w:r w:rsidRPr="00F034EC">
              <w:rPr>
                <w:rFonts w:eastAsia="Times New Roman"/>
                <w:color w:val="000000"/>
                <w:lang w:eastAsia="en-GB"/>
              </w:rPr>
              <w:t xml:space="preserve"> reason to doubt the applicant’s honesty?</w:t>
            </w:r>
          </w:p>
        </w:tc>
        <w:tc>
          <w:tcPr>
            <w:tcW w:w="4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03489" w:rsidRPr="00B36670" w:rsidRDefault="00503489" w:rsidP="00503489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n-GB"/>
              </w:rPr>
            </w:pPr>
            <w:r w:rsidRPr="002E6968">
              <w:rPr>
                <w:rFonts w:eastAsia="Times New Roman"/>
                <w:color w:val="000000"/>
                <w:sz w:val="28"/>
                <w:szCs w:val="28"/>
                <w:lang w:eastAsia="en-GB"/>
              </w:rPr>
              <w:sym w:font="Wingdings" w:char="F0A8"/>
            </w:r>
          </w:p>
        </w:tc>
        <w:tc>
          <w:tcPr>
            <w:tcW w:w="5062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89" w:rsidRPr="00F034EC" w:rsidRDefault="00503489" w:rsidP="00F034EC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F034EC">
              <w:rPr>
                <w:rFonts w:eastAsia="Times New Roman"/>
                <w:color w:val="000000"/>
                <w:lang w:eastAsia="en-GB"/>
              </w:rPr>
              <w:t>No</w:t>
            </w:r>
          </w:p>
        </w:tc>
      </w:tr>
      <w:tr w:rsidR="00503489" w:rsidRPr="00F034EC" w:rsidTr="0090177B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503489" w:rsidRPr="00F034EC" w:rsidRDefault="00503489" w:rsidP="00F034EC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4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03489" w:rsidRPr="00B36670" w:rsidRDefault="00503489" w:rsidP="00503489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n-GB"/>
              </w:rPr>
            </w:pPr>
            <w:r w:rsidRPr="002E6968">
              <w:rPr>
                <w:rFonts w:eastAsia="Times New Roman"/>
                <w:color w:val="000000"/>
                <w:sz w:val="28"/>
                <w:szCs w:val="28"/>
                <w:lang w:eastAsia="en-GB"/>
              </w:rPr>
              <w:sym w:font="Wingdings" w:char="F0A8"/>
            </w:r>
          </w:p>
        </w:tc>
        <w:tc>
          <w:tcPr>
            <w:tcW w:w="5062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89" w:rsidRPr="00F034EC" w:rsidRDefault="00503489" w:rsidP="00F034EC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F034EC">
              <w:rPr>
                <w:rFonts w:eastAsia="Times New Roman"/>
                <w:color w:val="000000"/>
                <w:lang w:eastAsia="en-GB"/>
              </w:rPr>
              <w:t>I am not sure</w:t>
            </w:r>
          </w:p>
        </w:tc>
      </w:tr>
      <w:tr w:rsidR="00503489" w:rsidRPr="00F034EC" w:rsidTr="0090177B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503489" w:rsidRPr="00F034EC" w:rsidRDefault="00503489" w:rsidP="00F034EC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03489" w:rsidRPr="00F034EC" w:rsidRDefault="00503489" w:rsidP="00503489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506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89" w:rsidRDefault="00503489" w:rsidP="00F034EC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F034EC">
              <w:rPr>
                <w:rFonts w:eastAsia="Times New Roman"/>
                <w:color w:val="000000"/>
                <w:lang w:eastAsia="en-GB"/>
              </w:rPr>
              <w:t>COMMENTS:</w:t>
            </w:r>
          </w:p>
          <w:p w:rsidR="00503489" w:rsidRDefault="00503489" w:rsidP="00F034EC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  <w:p w:rsidR="00503489" w:rsidRDefault="00503489" w:rsidP="00F034EC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  <w:p w:rsidR="00503489" w:rsidRDefault="00503489" w:rsidP="00F034EC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  <w:p w:rsidR="00503489" w:rsidRPr="00F034EC" w:rsidRDefault="00503489" w:rsidP="00F034EC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</w:tr>
    </w:tbl>
    <w:p w:rsidR="002A0C0C" w:rsidRDefault="002A0C0C" w:rsidP="007F351A">
      <w:pPr>
        <w:pStyle w:val="NoSpacing"/>
      </w:pPr>
    </w:p>
    <w:tbl>
      <w:tblPr>
        <w:tblW w:w="1078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268"/>
        <w:gridCol w:w="1049"/>
        <w:gridCol w:w="1049"/>
        <w:gridCol w:w="1049"/>
        <w:gridCol w:w="1049"/>
        <w:gridCol w:w="1049"/>
        <w:gridCol w:w="1275"/>
      </w:tblGrid>
      <w:tr w:rsidR="00D63083" w:rsidRPr="00503489" w:rsidTr="0090177B">
        <w:trPr>
          <w:trHeight w:val="30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D63083" w:rsidRPr="00503489" w:rsidRDefault="00D63083" w:rsidP="00503489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n-GB"/>
              </w:rPr>
            </w:pPr>
            <w:r w:rsidRPr="00503489">
              <w:rPr>
                <w:rFonts w:eastAsia="Times New Roman"/>
                <w:color w:val="000000"/>
                <w:lang w:eastAsia="en-GB"/>
              </w:rPr>
              <w:t xml:space="preserve">Please give your assessment of applicant’s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D63083" w:rsidRPr="00503489" w:rsidRDefault="00D63083" w:rsidP="00503489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D63083" w:rsidRPr="00503489" w:rsidRDefault="00D63083" w:rsidP="00503489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20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D63083" w:rsidRPr="00503489" w:rsidRDefault="00D63083" w:rsidP="00D6308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n-GB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en-GB"/>
              </w:rPr>
              <w:sym w:font="Wingdings" w:char="F0FC"/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D63083" w:rsidRPr="00503489" w:rsidRDefault="00D63083" w:rsidP="00503489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D63083" w:rsidRPr="00503489" w:rsidRDefault="00D63083" w:rsidP="00503489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</w:tr>
      <w:tr w:rsidR="00503489" w:rsidRPr="00503489" w:rsidTr="0090177B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503489" w:rsidRPr="00503489" w:rsidRDefault="00503489" w:rsidP="00503489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en-GB"/>
              </w:rPr>
            </w:pPr>
            <w:r>
              <w:rPr>
                <w:rFonts w:eastAsia="Times New Roman"/>
                <w:color w:val="000000"/>
                <w:lang w:eastAsia="en-GB"/>
              </w:rPr>
              <w:t>p</w:t>
            </w:r>
            <w:r w:rsidRPr="00503489">
              <w:rPr>
                <w:rFonts w:eastAsia="Times New Roman"/>
                <w:color w:val="000000"/>
                <w:lang w:eastAsia="en-GB"/>
              </w:rPr>
              <w:t>erformance</w:t>
            </w:r>
            <w:r>
              <w:rPr>
                <w:rFonts w:eastAsia="Times New Roman"/>
                <w:color w:val="000000"/>
                <w:lang w:eastAsia="en-GB"/>
              </w:rPr>
              <w:t xml:space="preserve"> </w:t>
            </w:r>
            <w:r w:rsidRPr="00503489">
              <w:rPr>
                <w:rFonts w:eastAsia="Times New Roman"/>
                <w:color w:val="000000"/>
                <w:lang w:eastAsia="en-GB"/>
              </w:rPr>
              <w:t>(tick appropriate boxes):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3489" w:rsidRPr="00503489" w:rsidRDefault="00503489" w:rsidP="00D6308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en-GB"/>
              </w:rPr>
            </w:pPr>
            <w:r w:rsidRPr="00503489">
              <w:rPr>
                <w:rFonts w:eastAsia="Times New Roman"/>
                <w:color w:val="000000"/>
                <w:sz w:val="16"/>
                <w:szCs w:val="16"/>
                <w:lang w:eastAsia="en-GB"/>
              </w:rPr>
              <w:t>Excellent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3489" w:rsidRPr="00503489" w:rsidRDefault="00503489" w:rsidP="00D6308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en-GB"/>
              </w:rPr>
            </w:pPr>
            <w:r w:rsidRPr="00503489">
              <w:rPr>
                <w:rFonts w:eastAsia="Times New Roman"/>
                <w:color w:val="000000"/>
                <w:sz w:val="16"/>
                <w:szCs w:val="16"/>
                <w:lang w:eastAsia="en-GB"/>
              </w:rPr>
              <w:t>Good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3489" w:rsidRPr="00503489" w:rsidRDefault="00503489" w:rsidP="00D6308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en-GB"/>
              </w:rPr>
            </w:pPr>
            <w:r w:rsidRPr="00503489">
              <w:rPr>
                <w:rFonts w:eastAsia="Times New Roman"/>
                <w:color w:val="000000"/>
                <w:sz w:val="16"/>
                <w:szCs w:val="16"/>
                <w:lang w:eastAsia="en-GB"/>
              </w:rPr>
              <w:t>Satisfactory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3489" w:rsidRPr="00503489" w:rsidRDefault="00503489" w:rsidP="00D6308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en-GB"/>
              </w:rPr>
            </w:pPr>
            <w:r w:rsidRPr="00503489">
              <w:rPr>
                <w:rFonts w:eastAsia="Times New Roman"/>
                <w:color w:val="000000"/>
                <w:sz w:val="16"/>
                <w:szCs w:val="16"/>
                <w:lang w:eastAsia="en-GB"/>
              </w:rPr>
              <w:t>Less than satisfactory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3489" w:rsidRPr="00503489" w:rsidRDefault="00503489" w:rsidP="00D6308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en-GB"/>
              </w:rPr>
            </w:pPr>
            <w:r w:rsidRPr="00503489">
              <w:rPr>
                <w:rFonts w:eastAsia="Times New Roman"/>
                <w:color w:val="000000"/>
                <w:sz w:val="16"/>
                <w:szCs w:val="16"/>
                <w:lang w:eastAsia="en-GB"/>
              </w:rPr>
              <w:t>Poor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3489" w:rsidRPr="00503489" w:rsidRDefault="00503489" w:rsidP="00D6308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en-GB"/>
              </w:rPr>
            </w:pPr>
            <w:r w:rsidRPr="00503489">
              <w:rPr>
                <w:rFonts w:eastAsia="Times New Roman"/>
                <w:color w:val="000000"/>
                <w:sz w:val="16"/>
                <w:szCs w:val="16"/>
                <w:lang w:eastAsia="en-GB"/>
              </w:rPr>
              <w:t>COMMENTS:</w:t>
            </w:r>
          </w:p>
        </w:tc>
      </w:tr>
      <w:tr w:rsidR="00503489" w:rsidRPr="00503489" w:rsidTr="0090177B">
        <w:trPr>
          <w:trHeight w:val="57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503489" w:rsidRPr="00503489" w:rsidRDefault="00503489" w:rsidP="00503489">
            <w:pPr>
              <w:spacing w:after="0" w:line="240" w:lineRule="auto"/>
              <w:rPr>
                <w:rFonts w:eastAsia="Times New Roman"/>
                <w:color w:val="000000"/>
                <w:sz w:val="6"/>
                <w:szCs w:val="6"/>
                <w:lang w:eastAsia="en-GB"/>
              </w:rPr>
            </w:pP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89" w:rsidRPr="00503489" w:rsidRDefault="00503489" w:rsidP="00503489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89" w:rsidRPr="00503489" w:rsidRDefault="00503489" w:rsidP="00503489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89" w:rsidRPr="00503489" w:rsidRDefault="00503489" w:rsidP="00503489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89" w:rsidRPr="00503489" w:rsidRDefault="00503489" w:rsidP="00503489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89" w:rsidRPr="00503489" w:rsidRDefault="00503489" w:rsidP="00503489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89" w:rsidRPr="00503489" w:rsidRDefault="00503489" w:rsidP="00503489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</w:tr>
      <w:tr w:rsidR="00503489" w:rsidRPr="00503489" w:rsidTr="0090177B">
        <w:trPr>
          <w:trHeight w:val="30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503489" w:rsidRPr="00503489" w:rsidRDefault="00503489" w:rsidP="00D63083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3489">
              <w:rPr>
                <w:rFonts w:eastAsia="Times New Roman"/>
                <w:color w:val="000000"/>
                <w:lang w:eastAsia="en-GB"/>
              </w:rPr>
              <w:t>Quality of work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3489" w:rsidRPr="00D63083" w:rsidRDefault="00503489" w:rsidP="00503489">
            <w:pPr>
              <w:spacing w:after="0" w:line="240" w:lineRule="auto"/>
              <w:rPr>
                <w:rFonts w:eastAsia="Times New Roman"/>
                <w:color w:val="000000"/>
                <w:sz w:val="52"/>
                <w:szCs w:val="52"/>
                <w:lang w:eastAsia="en-GB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3489" w:rsidRPr="00D63083" w:rsidRDefault="00503489" w:rsidP="00503489">
            <w:pPr>
              <w:spacing w:after="0" w:line="240" w:lineRule="auto"/>
              <w:rPr>
                <w:rFonts w:eastAsia="Times New Roman"/>
                <w:color w:val="000000"/>
                <w:sz w:val="40"/>
                <w:szCs w:val="40"/>
                <w:lang w:eastAsia="en-GB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3489" w:rsidRPr="00D63083" w:rsidRDefault="00503489" w:rsidP="00503489">
            <w:pPr>
              <w:spacing w:after="0" w:line="240" w:lineRule="auto"/>
              <w:rPr>
                <w:rFonts w:eastAsia="Times New Roman"/>
                <w:color w:val="000000"/>
                <w:sz w:val="40"/>
                <w:szCs w:val="40"/>
                <w:lang w:eastAsia="en-GB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3489" w:rsidRPr="00D63083" w:rsidRDefault="00503489" w:rsidP="00503489">
            <w:pPr>
              <w:spacing w:after="0" w:line="240" w:lineRule="auto"/>
              <w:rPr>
                <w:rFonts w:eastAsia="Times New Roman"/>
                <w:color w:val="000000"/>
                <w:sz w:val="40"/>
                <w:szCs w:val="40"/>
                <w:lang w:eastAsia="en-GB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3489" w:rsidRPr="00D63083" w:rsidRDefault="00503489" w:rsidP="00503489">
            <w:pPr>
              <w:spacing w:after="0" w:line="240" w:lineRule="auto"/>
              <w:rPr>
                <w:rFonts w:eastAsia="Times New Roman"/>
                <w:color w:val="000000"/>
                <w:sz w:val="40"/>
                <w:szCs w:val="40"/>
                <w:lang w:eastAsia="en-GB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3489" w:rsidRPr="00D63083" w:rsidRDefault="00503489" w:rsidP="00503489">
            <w:pPr>
              <w:spacing w:after="0" w:line="240" w:lineRule="auto"/>
              <w:rPr>
                <w:rFonts w:eastAsia="Times New Roman"/>
                <w:color w:val="000000"/>
                <w:sz w:val="40"/>
                <w:szCs w:val="40"/>
                <w:lang w:eastAsia="en-GB"/>
              </w:rPr>
            </w:pPr>
          </w:p>
        </w:tc>
      </w:tr>
      <w:tr w:rsidR="00503489" w:rsidRPr="00503489" w:rsidTr="0090177B">
        <w:trPr>
          <w:trHeight w:val="30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503489" w:rsidRPr="00503489" w:rsidRDefault="00503489" w:rsidP="00D63083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3489">
              <w:rPr>
                <w:rFonts w:eastAsia="Times New Roman"/>
                <w:color w:val="000000"/>
                <w:lang w:eastAsia="en-GB"/>
              </w:rPr>
              <w:t>Positive attitude to clients/public/other staff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89" w:rsidRPr="00503489" w:rsidRDefault="00D63083" w:rsidP="00503489">
            <w:pPr>
              <w:spacing w:after="0" w:line="240" w:lineRule="auto"/>
              <w:rPr>
                <w:rFonts w:eastAsia="Times New Roman"/>
                <w:color w:val="000000"/>
                <w:sz w:val="52"/>
                <w:szCs w:val="52"/>
                <w:lang w:eastAsia="en-GB"/>
              </w:rPr>
            </w:pPr>
            <w:r w:rsidRPr="00D63083">
              <w:rPr>
                <w:rFonts w:eastAsia="Times New Roman"/>
                <w:color w:val="000000"/>
                <w:sz w:val="52"/>
                <w:szCs w:val="52"/>
                <w:lang w:eastAsia="en-GB"/>
              </w:rPr>
              <w:t xml:space="preserve">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89" w:rsidRPr="00503489" w:rsidRDefault="00503489" w:rsidP="00503489">
            <w:pPr>
              <w:spacing w:after="0" w:line="240" w:lineRule="auto"/>
              <w:rPr>
                <w:rFonts w:eastAsia="Times New Roman"/>
                <w:color w:val="000000"/>
                <w:sz w:val="40"/>
                <w:szCs w:val="40"/>
                <w:lang w:eastAsia="en-GB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89" w:rsidRPr="00503489" w:rsidRDefault="00503489" w:rsidP="00503489">
            <w:pPr>
              <w:spacing w:after="0" w:line="240" w:lineRule="auto"/>
              <w:rPr>
                <w:rFonts w:eastAsia="Times New Roman"/>
                <w:color w:val="000000"/>
                <w:sz w:val="40"/>
                <w:szCs w:val="40"/>
                <w:lang w:eastAsia="en-GB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89" w:rsidRPr="00503489" w:rsidRDefault="00503489" w:rsidP="00503489">
            <w:pPr>
              <w:spacing w:after="0" w:line="240" w:lineRule="auto"/>
              <w:rPr>
                <w:rFonts w:eastAsia="Times New Roman"/>
                <w:color w:val="000000"/>
                <w:sz w:val="40"/>
                <w:szCs w:val="40"/>
                <w:lang w:eastAsia="en-GB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89" w:rsidRPr="00503489" w:rsidRDefault="00503489" w:rsidP="00503489">
            <w:pPr>
              <w:spacing w:after="0" w:line="240" w:lineRule="auto"/>
              <w:rPr>
                <w:rFonts w:eastAsia="Times New Roman"/>
                <w:color w:val="000000"/>
                <w:sz w:val="40"/>
                <w:szCs w:val="40"/>
                <w:lang w:eastAsia="en-GB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89" w:rsidRPr="00503489" w:rsidRDefault="00503489" w:rsidP="00503489">
            <w:pPr>
              <w:spacing w:after="0" w:line="240" w:lineRule="auto"/>
              <w:rPr>
                <w:rFonts w:eastAsia="Times New Roman"/>
                <w:color w:val="000000"/>
                <w:sz w:val="40"/>
                <w:szCs w:val="40"/>
                <w:lang w:eastAsia="en-GB"/>
              </w:rPr>
            </w:pPr>
          </w:p>
        </w:tc>
      </w:tr>
      <w:tr w:rsidR="00503489" w:rsidRPr="00503489" w:rsidTr="0090177B">
        <w:trPr>
          <w:trHeight w:val="30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503489" w:rsidRPr="00503489" w:rsidRDefault="00503489" w:rsidP="00D63083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3489">
              <w:rPr>
                <w:rFonts w:eastAsia="Times New Roman"/>
                <w:color w:val="000000"/>
                <w:lang w:eastAsia="en-GB"/>
              </w:rPr>
              <w:t>Relationship with colleagues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89" w:rsidRPr="00503489" w:rsidRDefault="00D63083" w:rsidP="00503489">
            <w:pPr>
              <w:spacing w:after="0" w:line="240" w:lineRule="auto"/>
              <w:rPr>
                <w:rFonts w:eastAsia="Times New Roman"/>
                <w:color w:val="000000"/>
                <w:sz w:val="52"/>
                <w:szCs w:val="52"/>
                <w:lang w:eastAsia="en-GB"/>
              </w:rPr>
            </w:pPr>
            <w:r w:rsidRPr="00D63083">
              <w:rPr>
                <w:rFonts w:eastAsia="Times New Roman"/>
                <w:color w:val="000000"/>
                <w:sz w:val="52"/>
                <w:szCs w:val="52"/>
                <w:lang w:eastAsia="en-GB"/>
              </w:rPr>
              <w:t xml:space="preserve">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89" w:rsidRPr="00503489" w:rsidRDefault="00503489" w:rsidP="00503489">
            <w:pPr>
              <w:spacing w:after="0" w:line="240" w:lineRule="auto"/>
              <w:rPr>
                <w:rFonts w:eastAsia="Times New Roman"/>
                <w:color w:val="000000"/>
                <w:sz w:val="40"/>
                <w:szCs w:val="40"/>
                <w:lang w:eastAsia="en-GB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89" w:rsidRPr="00503489" w:rsidRDefault="00503489" w:rsidP="00503489">
            <w:pPr>
              <w:spacing w:after="0" w:line="240" w:lineRule="auto"/>
              <w:rPr>
                <w:rFonts w:eastAsia="Times New Roman"/>
                <w:color w:val="000000"/>
                <w:sz w:val="40"/>
                <w:szCs w:val="40"/>
                <w:lang w:eastAsia="en-GB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89" w:rsidRPr="00503489" w:rsidRDefault="00503489" w:rsidP="00503489">
            <w:pPr>
              <w:spacing w:after="0" w:line="240" w:lineRule="auto"/>
              <w:rPr>
                <w:rFonts w:eastAsia="Times New Roman"/>
                <w:color w:val="000000"/>
                <w:sz w:val="40"/>
                <w:szCs w:val="40"/>
                <w:lang w:eastAsia="en-GB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89" w:rsidRPr="00503489" w:rsidRDefault="00503489" w:rsidP="00503489">
            <w:pPr>
              <w:spacing w:after="0" w:line="240" w:lineRule="auto"/>
              <w:rPr>
                <w:rFonts w:eastAsia="Times New Roman"/>
                <w:color w:val="000000"/>
                <w:sz w:val="40"/>
                <w:szCs w:val="40"/>
                <w:lang w:eastAsia="en-GB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89" w:rsidRPr="00503489" w:rsidRDefault="00503489" w:rsidP="00503489">
            <w:pPr>
              <w:spacing w:after="0" w:line="240" w:lineRule="auto"/>
              <w:rPr>
                <w:rFonts w:eastAsia="Times New Roman"/>
                <w:color w:val="000000"/>
                <w:sz w:val="40"/>
                <w:szCs w:val="40"/>
                <w:lang w:eastAsia="en-GB"/>
              </w:rPr>
            </w:pPr>
          </w:p>
        </w:tc>
      </w:tr>
      <w:tr w:rsidR="00503489" w:rsidRPr="00503489" w:rsidTr="0090177B">
        <w:trPr>
          <w:trHeight w:val="30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503489" w:rsidRPr="00503489" w:rsidRDefault="00503489" w:rsidP="00D63083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3489">
              <w:rPr>
                <w:rFonts w:eastAsia="Times New Roman"/>
                <w:color w:val="000000"/>
                <w:lang w:eastAsia="en-GB"/>
              </w:rPr>
              <w:t>Communication skills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89" w:rsidRPr="00503489" w:rsidRDefault="00D63083" w:rsidP="00503489">
            <w:pPr>
              <w:spacing w:after="0" w:line="240" w:lineRule="auto"/>
              <w:rPr>
                <w:rFonts w:eastAsia="Times New Roman"/>
                <w:color w:val="000000"/>
                <w:sz w:val="52"/>
                <w:szCs w:val="52"/>
                <w:lang w:eastAsia="en-GB"/>
              </w:rPr>
            </w:pPr>
            <w:r w:rsidRPr="00D63083">
              <w:rPr>
                <w:rFonts w:eastAsia="Times New Roman"/>
                <w:color w:val="000000"/>
                <w:sz w:val="52"/>
                <w:szCs w:val="52"/>
                <w:lang w:eastAsia="en-GB"/>
              </w:rPr>
              <w:t xml:space="preserve">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89" w:rsidRPr="00503489" w:rsidRDefault="00503489" w:rsidP="00503489">
            <w:pPr>
              <w:spacing w:after="0" w:line="240" w:lineRule="auto"/>
              <w:rPr>
                <w:rFonts w:eastAsia="Times New Roman"/>
                <w:color w:val="000000"/>
                <w:sz w:val="40"/>
                <w:szCs w:val="40"/>
                <w:lang w:eastAsia="en-GB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89" w:rsidRPr="00503489" w:rsidRDefault="00503489" w:rsidP="00503489">
            <w:pPr>
              <w:spacing w:after="0" w:line="240" w:lineRule="auto"/>
              <w:rPr>
                <w:rFonts w:eastAsia="Times New Roman"/>
                <w:color w:val="000000"/>
                <w:sz w:val="40"/>
                <w:szCs w:val="40"/>
                <w:lang w:eastAsia="en-GB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89" w:rsidRPr="00503489" w:rsidRDefault="00503489" w:rsidP="00503489">
            <w:pPr>
              <w:spacing w:after="0" w:line="240" w:lineRule="auto"/>
              <w:rPr>
                <w:rFonts w:eastAsia="Times New Roman"/>
                <w:color w:val="000000"/>
                <w:sz w:val="40"/>
                <w:szCs w:val="40"/>
                <w:lang w:eastAsia="en-GB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89" w:rsidRPr="00503489" w:rsidRDefault="00503489" w:rsidP="00503489">
            <w:pPr>
              <w:spacing w:after="0" w:line="240" w:lineRule="auto"/>
              <w:rPr>
                <w:rFonts w:eastAsia="Times New Roman"/>
                <w:color w:val="000000"/>
                <w:sz w:val="40"/>
                <w:szCs w:val="40"/>
                <w:lang w:eastAsia="en-GB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89" w:rsidRPr="00503489" w:rsidRDefault="00503489" w:rsidP="00503489">
            <w:pPr>
              <w:spacing w:after="0" w:line="240" w:lineRule="auto"/>
              <w:rPr>
                <w:rFonts w:eastAsia="Times New Roman"/>
                <w:color w:val="000000"/>
                <w:sz w:val="40"/>
                <w:szCs w:val="40"/>
                <w:lang w:eastAsia="en-GB"/>
              </w:rPr>
            </w:pPr>
          </w:p>
        </w:tc>
      </w:tr>
      <w:tr w:rsidR="00503489" w:rsidRPr="00503489" w:rsidTr="0090177B">
        <w:trPr>
          <w:trHeight w:val="30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503489" w:rsidRPr="00503489" w:rsidRDefault="00D63083" w:rsidP="00D63083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3489">
              <w:rPr>
                <w:rFonts w:eastAsia="Times New Roman"/>
                <w:color w:val="000000"/>
                <w:lang w:eastAsia="en-GB"/>
              </w:rPr>
              <w:t>Attendance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89" w:rsidRPr="00503489" w:rsidRDefault="00D63083" w:rsidP="00503489">
            <w:pPr>
              <w:spacing w:after="0" w:line="240" w:lineRule="auto"/>
              <w:rPr>
                <w:rFonts w:eastAsia="Times New Roman"/>
                <w:color w:val="000000"/>
                <w:sz w:val="52"/>
                <w:szCs w:val="52"/>
                <w:lang w:eastAsia="en-GB"/>
              </w:rPr>
            </w:pPr>
            <w:r w:rsidRPr="00D63083">
              <w:rPr>
                <w:rFonts w:eastAsia="Times New Roman"/>
                <w:color w:val="000000"/>
                <w:sz w:val="52"/>
                <w:szCs w:val="52"/>
                <w:lang w:eastAsia="en-GB"/>
              </w:rPr>
              <w:t xml:space="preserve">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89" w:rsidRPr="00503489" w:rsidRDefault="00503489" w:rsidP="00503489">
            <w:pPr>
              <w:spacing w:after="0" w:line="240" w:lineRule="auto"/>
              <w:rPr>
                <w:rFonts w:eastAsia="Times New Roman"/>
                <w:color w:val="000000"/>
                <w:sz w:val="40"/>
                <w:szCs w:val="40"/>
                <w:lang w:eastAsia="en-GB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89" w:rsidRPr="00503489" w:rsidRDefault="00503489" w:rsidP="00503489">
            <w:pPr>
              <w:spacing w:after="0" w:line="240" w:lineRule="auto"/>
              <w:rPr>
                <w:rFonts w:eastAsia="Times New Roman"/>
                <w:color w:val="000000"/>
                <w:sz w:val="40"/>
                <w:szCs w:val="40"/>
                <w:lang w:eastAsia="en-GB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89" w:rsidRPr="00503489" w:rsidRDefault="00503489" w:rsidP="00503489">
            <w:pPr>
              <w:spacing w:after="0" w:line="240" w:lineRule="auto"/>
              <w:rPr>
                <w:rFonts w:eastAsia="Times New Roman"/>
                <w:color w:val="000000"/>
                <w:sz w:val="40"/>
                <w:szCs w:val="40"/>
                <w:lang w:eastAsia="en-GB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89" w:rsidRPr="00503489" w:rsidRDefault="00503489" w:rsidP="00503489">
            <w:pPr>
              <w:spacing w:after="0" w:line="240" w:lineRule="auto"/>
              <w:rPr>
                <w:rFonts w:eastAsia="Times New Roman"/>
                <w:color w:val="000000"/>
                <w:sz w:val="40"/>
                <w:szCs w:val="40"/>
                <w:lang w:eastAsia="en-GB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89" w:rsidRPr="00503489" w:rsidRDefault="00503489" w:rsidP="00503489">
            <w:pPr>
              <w:spacing w:after="0" w:line="240" w:lineRule="auto"/>
              <w:rPr>
                <w:rFonts w:eastAsia="Times New Roman"/>
                <w:color w:val="000000"/>
                <w:sz w:val="40"/>
                <w:szCs w:val="40"/>
                <w:lang w:eastAsia="en-GB"/>
              </w:rPr>
            </w:pPr>
          </w:p>
        </w:tc>
      </w:tr>
      <w:tr w:rsidR="00503489" w:rsidRPr="00503489" w:rsidTr="0090177B">
        <w:trPr>
          <w:trHeight w:val="30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503489" w:rsidRPr="00503489" w:rsidRDefault="00503489" w:rsidP="00D63083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3489">
              <w:rPr>
                <w:rFonts w:eastAsia="Times New Roman"/>
                <w:color w:val="000000"/>
                <w:lang w:eastAsia="en-GB"/>
              </w:rPr>
              <w:t>Reliability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89" w:rsidRPr="00503489" w:rsidRDefault="00D63083" w:rsidP="00503489">
            <w:pPr>
              <w:spacing w:after="0" w:line="240" w:lineRule="auto"/>
              <w:rPr>
                <w:rFonts w:eastAsia="Times New Roman"/>
                <w:color w:val="000000"/>
                <w:sz w:val="52"/>
                <w:szCs w:val="52"/>
                <w:lang w:eastAsia="en-GB"/>
              </w:rPr>
            </w:pPr>
            <w:r w:rsidRPr="00D63083">
              <w:rPr>
                <w:rFonts w:eastAsia="Times New Roman"/>
                <w:color w:val="000000"/>
                <w:sz w:val="52"/>
                <w:szCs w:val="52"/>
                <w:lang w:eastAsia="en-GB"/>
              </w:rPr>
              <w:t xml:space="preserve">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89" w:rsidRPr="00503489" w:rsidRDefault="00503489" w:rsidP="00503489">
            <w:pPr>
              <w:spacing w:after="0" w:line="240" w:lineRule="auto"/>
              <w:rPr>
                <w:rFonts w:eastAsia="Times New Roman"/>
                <w:color w:val="000000"/>
                <w:sz w:val="40"/>
                <w:szCs w:val="40"/>
                <w:lang w:eastAsia="en-GB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89" w:rsidRPr="00503489" w:rsidRDefault="00503489" w:rsidP="00503489">
            <w:pPr>
              <w:spacing w:after="0" w:line="240" w:lineRule="auto"/>
              <w:rPr>
                <w:rFonts w:eastAsia="Times New Roman"/>
                <w:color w:val="000000"/>
                <w:sz w:val="40"/>
                <w:szCs w:val="40"/>
                <w:lang w:eastAsia="en-GB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89" w:rsidRPr="00503489" w:rsidRDefault="00503489" w:rsidP="00503489">
            <w:pPr>
              <w:spacing w:after="0" w:line="240" w:lineRule="auto"/>
              <w:rPr>
                <w:rFonts w:eastAsia="Times New Roman"/>
                <w:color w:val="000000"/>
                <w:sz w:val="40"/>
                <w:szCs w:val="40"/>
                <w:lang w:eastAsia="en-GB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89" w:rsidRPr="00503489" w:rsidRDefault="00503489" w:rsidP="00503489">
            <w:pPr>
              <w:spacing w:after="0" w:line="240" w:lineRule="auto"/>
              <w:rPr>
                <w:rFonts w:eastAsia="Times New Roman"/>
                <w:color w:val="000000"/>
                <w:sz w:val="40"/>
                <w:szCs w:val="40"/>
                <w:lang w:eastAsia="en-GB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89" w:rsidRPr="00503489" w:rsidRDefault="00503489" w:rsidP="00503489">
            <w:pPr>
              <w:spacing w:after="0" w:line="240" w:lineRule="auto"/>
              <w:rPr>
                <w:rFonts w:eastAsia="Times New Roman"/>
                <w:color w:val="000000"/>
                <w:sz w:val="40"/>
                <w:szCs w:val="40"/>
                <w:lang w:eastAsia="en-GB"/>
              </w:rPr>
            </w:pPr>
          </w:p>
        </w:tc>
      </w:tr>
      <w:tr w:rsidR="00503489" w:rsidRPr="00503489" w:rsidTr="0090177B">
        <w:trPr>
          <w:trHeight w:val="30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503489" w:rsidRPr="00503489" w:rsidRDefault="00503489" w:rsidP="00D63083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3489">
              <w:rPr>
                <w:rFonts w:eastAsia="Times New Roman"/>
                <w:color w:val="000000"/>
                <w:lang w:eastAsia="en-GB"/>
              </w:rPr>
              <w:t>Timekeeping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89" w:rsidRPr="00503489" w:rsidRDefault="00D63083" w:rsidP="00503489">
            <w:pPr>
              <w:spacing w:after="0" w:line="240" w:lineRule="auto"/>
              <w:rPr>
                <w:rFonts w:eastAsia="Times New Roman"/>
                <w:color w:val="000000"/>
                <w:sz w:val="52"/>
                <w:szCs w:val="52"/>
                <w:lang w:eastAsia="en-GB"/>
              </w:rPr>
            </w:pPr>
            <w:r w:rsidRPr="00D63083">
              <w:rPr>
                <w:rFonts w:eastAsia="Times New Roman"/>
                <w:color w:val="000000"/>
                <w:sz w:val="52"/>
                <w:szCs w:val="52"/>
                <w:lang w:eastAsia="en-GB"/>
              </w:rPr>
              <w:t xml:space="preserve">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89" w:rsidRPr="00503489" w:rsidRDefault="00503489" w:rsidP="00503489">
            <w:pPr>
              <w:spacing w:after="0" w:line="240" w:lineRule="auto"/>
              <w:rPr>
                <w:rFonts w:eastAsia="Times New Roman"/>
                <w:color w:val="000000"/>
                <w:sz w:val="40"/>
                <w:szCs w:val="40"/>
                <w:lang w:eastAsia="en-GB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89" w:rsidRPr="00503489" w:rsidRDefault="00503489" w:rsidP="00503489">
            <w:pPr>
              <w:spacing w:after="0" w:line="240" w:lineRule="auto"/>
              <w:rPr>
                <w:rFonts w:eastAsia="Times New Roman"/>
                <w:color w:val="000000"/>
                <w:sz w:val="40"/>
                <w:szCs w:val="40"/>
                <w:lang w:eastAsia="en-GB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89" w:rsidRPr="00503489" w:rsidRDefault="00503489" w:rsidP="00503489">
            <w:pPr>
              <w:spacing w:after="0" w:line="240" w:lineRule="auto"/>
              <w:rPr>
                <w:rFonts w:eastAsia="Times New Roman"/>
                <w:color w:val="000000"/>
                <w:sz w:val="40"/>
                <w:szCs w:val="40"/>
                <w:lang w:eastAsia="en-GB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89" w:rsidRPr="00503489" w:rsidRDefault="00503489" w:rsidP="00503489">
            <w:pPr>
              <w:spacing w:after="0" w:line="240" w:lineRule="auto"/>
              <w:rPr>
                <w:rFonts w:eastAsia="Times New Roman"/>
                <w:color w:val="000000"/>
                <w:sz w:val="40"/>
                <w:szCs w:val="40"/>
                <w:lang w:eastAsia="en-GB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89" w:rsidRPr="00503489" w:rsidRDefault="00503489" w:rsidP="00503489">
            <w:pPr>
              <w:spacing w:after="0" w:line="240" w:lineRule="auto"/>
              <w:rPr>
                <w:rFonts w:eastAsia="Times New Roman"/>
                <w:color w:val="000000"/>
                <w:sz w:val="40"/>
                <w:szCs w:val="40"/>
                <w:lang w:eastAsia="en-GB"/>
              </w:rPr>
            </w:pPr>
          </w:p>
        </w:tc>
      </w:tr>
      <w:tr w:rsidR="00503489" w:rsidRPr="00503489" w:rsidTr="0090177B">
        <w:trPr>
          <w:trHeight w:val="30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503489" w:rsidRPr="00503489" w:rsidRDefault="00503489" w:rsidP="00D63083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503489">
              <w:rPr>
                <w:rFonts w:eastAsia="Times New Roman"/>
                <w:color w:val="000000"/>
                <w:lang w:eastAsia="en-GB"/>
              </w:rPr>
              <w:t>Working unsupervised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89" w:rsidRPr="00503489" w:rsidRDefault="00D63083" w:rsidP="00503489">
            <w:pPr>
              <w:spacing w:after="0" w:line="240" w:lineRule="auto"/>
              <w:rPr>
                <w:rFonts w:eastAsia="Times New Roman"/>
                <w:color w:val="000000"/>
                <w:sz w:val="52"/>
                <w:szCs w:val="52"/>
                <w:lang w:eastAsia="en-GB"/>
              </w:rPr>
            </w:pPr>
            <w:r w:rsidRPr="00D63083">
              <w:rPr>
                <w:rFonts w:eastAsia="Times New Roman"/>
                <w:color w:val="000000"/>
                <w:sz w:val="52"/>
                <w:szCs w:val="52"/>
                <w:lang w:eastAsia="en-GB"/>
              </w:rPr>
              <w:t xml:space="preserve">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89" w:rsidRPr="00503489" w:rsidRDefault="00503489" w:rsidP="00503489">
            <w:pPr>
              <w:spacing w:after="0" w:line="240" w:lineRule="auto"/>
              <w:rPr>
                <w:rFonts w:eastAsia="Times New Roman"/>
                <w:color w:val="000000"/>
                <w:sz w:val="40"/>
                <w:szCs w:val="40"/>
                <w:lang w:eastAsia="en-GB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89" w:rsidRPr="00503489" w:rsidRDefault="00503489" w:rsidP="00503489">
            <w:pPr>
              <w:spacing w:after="0" w:line="240" w:lineRule="auto"/>
              <w:rPr>
                <w:rFonts w:eastAsia="Times New Roman"/>
                <w:color w:val="000000"/>
                <w:sz w:val="40"/>
                <w:szCs w:val="40"/>
                <w:lang w:eastAsia="en-GB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89" w:rsidRPr="00503489" w:rsidRDefault="00503489" w:rsidP="00503489">
            <w:pPr>
              <w:spacing w:after="0" w:line="240" w:lineRule="auto"/>
              <w:rPr>
                <w:rFonts w:eastAsia="Times New Roman"/>
                <w:color w:val="000000"/>
                <w:sz w:val="40"/>
                <w:szCs w:val="40"/>
                <w:lang w:eastAsia="en-GB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89" w:rsidRPr="00503489" w:rsidRDefault="00503489" w:rsidP="00503489">
            <w:pPr>
              <w:spacing w:after="0" w:line="240" w:lineRule="auto"/>
              <w:rPr>
                <w:rFonts w:eastAsia="Times New Roman"/>
                <w:color w:val="000000"/>
                <w:sz w:val="40"/>
                <w:szCs w:val="40"/>
                <w:lang w:eastAsia="en-GB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3489" w:rsidRPr="00503489" w:rsidRDefault="00503489" w:rsidP="00503489">
            <w:pPr>
              <w:spacing w:after="0" w:line="240" w:lineRule="auto"/>
              <w:rPr>
                <w:rFonts w:eastAsia="Times New Roman"/>
                <w:color w:val="000000"/>
                <w:sz w:val="40"/>
                <w:szCs w:val="40"/>
                <w:lang w:eastAsia="en-GB"/>
              </w:rPr>
            </w:pPr>
          </w:p>
        </w:tc>
      </w:tr>
    </w:tbl>
    <w:p w:rsidR="002A0C0C" w:rsidRDefault="002A0C0C" w:rsidP="007F351A">
      <w:pPr>
        <w:pStyle w:val="NoSpacing"/>
      </w:pPr>
    </w:p>
    <w:tbl>
      <w:tblPr>
        <w:tblW w:w="10766" w:type="dxa"/>
        <w:tblInd w:w="93" w:type="dxa"/>
        <w:tblLook w:val="04A0" w:firstRow="1" w:lastRow="0" w:firstColumn="1" w:lastColumn="0" w:noHBand="0" w:noVBand="1"/>
      </w:tblPr>
      <w:tblGrid>
        <w:gridCol w:w="4126"/>
        <w:gridCol w:w="1134"/>
        <w:gridCol w:w="284"/>
        <w:gridCol w:w="283"/>
        <w:gridCol w:w="779"/>
        <w:gridCol w:w="1184"/>
        <w:gridCol w:w="992"/>
        <w:gridCol w:w="1984"/>
      </w:tblGrid>
      <w:tr w:rsidR="007A3BD8" w:rsidRPr="007A3BD8" w:rsidTr="0090177B">
        <w:trPr>
          <w:trHeight w:val="300"/>
        </w:trPr>
        <w:tc>
          <w:tcPr>
            <w:tcW w:w="52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:rsidR="007A3BD8" w:rsidRPr="007A3BD8" w:rsidRDefault="007A3BD8" w:rsidP="007A3BD8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A3BD8" w:rsidRDefault="007A3BD8" w:rsidP="006D015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en-GB"/>
              </w:rPr>
              <w:sym w:font="Wingdings" w:char="F0FC"/>
            </w:r>
          </w:p>
        </w:tc>
        <w:tc>
          <w:tcPr>
            <w:tcW w:w="4939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BD8" w:rsidRPr="007A3BD8" w:rsidRDefault="007A3BD8" w:rsidP="007A3BD8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</w:tr>
      <w:tr w:rsidR="007A3BD8" w:rsidRPr="007A3BD8" w:rsidTr="0090177B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7A3BD8" w:rsidRPr="007A3BD8" w:rsidRDefault="007A3BD8" w:rsidP="007A3BD8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7A3BD8">
              <w:rPr>
                <w:rFonts w:eastAsia="Times New Roman"/>
                <w:color w:val="000000"/>
                <w:lang w:eastAsia="en-GB"/>
              </w:rPr>
              <w:t xml:space="preserve">Has the applicant been the subject of any disciplinary 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3BD8" w:rsidRPr="002E6968" w:rsidRDefault="007A3BD8" w:rsidP="006D015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en-GB"/>
              </w:rPr>
            </w:pPr>
            <w:r w:rsidRPr="002E6968">
              <w:rPr>
                <w:rFonts w:eastAsia="Times New Roman"/>
                <w:color w:val="000000"/>
                <w:sz w:val="28"/>
                <w:szCs w:val="28"/>
                <w:lang w:eastAsia="en-GB"/>
              </w:rPr>
              <w:sym w:font="Wingdings" w:char="F0A8"/>
            </w:r>
          </w:p>
        </w:tc>
        <w:tc>
          <w:tcPr>
            <w:tcW w:w="493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D8" w:rsidRPr="007A3BD8" w:rsidRDefault="007A3BD8" w:rsidP="007A3BD8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7A3BD8">
              <w:rPr>
                <w:rFonts w:eastAsia="Times New Roman"/>
                <w:color w:val="000000"/>
                <w:lang w:eastAsia="en-GB"/>
              </w:rPr>
              <w:t>Yes</w:t>
            </w:r>
          </w:p>
        </w:tc>
      </w:tr>
      <w:tr w:rsidR="007A3BD8" w:rsidRPr="007A3BD8" w:rsidTr="0090177B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7A3BD8" w:rsidRPr="007A3BD8" w:rsidRDefault="007A3BD8" w:rsidP="007A3BD8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proofErr w:type="gramStart"/>
            <w:r w:rsidRPr="007A3BD8">
              <w:rPr>
                <w:rFonts w:eastAsia="Times New Roman"/>
                <w:color w:val="000000"/>
                <w:lang w:eastAsia="en-GB"/>
              </w:rPr>
              <w:t>action</w:t>
            </w:r>
            <w:proofErr w:type="gramEnd"/>
            <w:r w:rsidRPr="007A3BD8">
              <w:rPr>
                <w:rFonts w:eastAsia="Times New Roman"/>
                <w:color w:val="000000"/>
                <w:lang w:eastAsia="en-GB"/>
              </w:rPr>
              <w:t xml:space="preserve"> or had concerns raised about their </w:t>
            </w:r>
            <w:r w:rsidR="00866069" w:rsidRPr="007A3BD8">
              <w:rPr>
                <w:rFonts w:eastAsia="Times New Roman"/>
                <w:color w:val="000000"/>
                <w:lang w:eastAsia="en-GB"/>
              </w:rPr>
              <w:t>performance</w:t>
            </w:r>
            <w:r w:rsidRPr="007A3BD8">
              <w:rPr>
                <w:rFonts w:eastAsia="Times New Roman"/>
                <w:color w:val="000000"/>
                <w:lang w:eastAsia="en-GB"/>
              </w:rPr>
              <w:t>?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3BD8" w:rsidRPr="00B36670" w:rsidRDefault="007A3BD8" w:rsidP="006D015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n-GB"/>
              </w:rPr>
            </w:pPr>
            <w:r w:rsidRPr="002E6968">
              <w:rPr>
                <w:rFonts w:eastAsia="Times New Roman"/>
                <w:color w:val="000000"/>
                <w:sz w:val="28"/>
                <w:szCs w:val="28"/>
                <w:lang w:eastAsia="en-GB"/>
              </w:rPr>
              <w:sym w:font="Wingdings" w:char="F0A8"/>
            </w:r>
          </w:p>
        </w:tc>
        <w:tc>
          <w:tcPr>
            <w:tcW w:w="493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D8" w:rsidRPr="007A3BD8" w:rsidRDefault="007A3BD8" w:rsidP="007A3BD8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7A3BD8">
              <w:rPr>
                <w:rFonts w:eastAsia="Times New Roman"/>
                <w:color w:val="000000"/>
                <w:lang w:eastAsia="en-GB"/>
              </w:rPr>
              <w:t>No</w:t>
            </w:r>
          </w:p>
        </w:tc>
      </w:tr>
      <w:tr w:rsidR="007A3BD8" w:rsidRPr="007A3BD8" w:rsidTr="0090177B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7A3BD8" w:rsidRPr="007A3BD8" w:rsidRDefault="007A3BD8" w:rsidP="007A3BD8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3BD8" w:rsidRPr="00B36670" w:rsidRDefault="007A3BD8" w:rsidP="006D015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n-GB"/>
              </w:rPr>
            </w:pPr>
            <w:r w:rsidRPr="002E6968">
              <w:rPr>
                <w:rFonts w:eastAsia="Times New Roman"/>
                <w:color w:val="000000"/>
                <w:sz w:val="28"/>
                <w:szCs w:val="28"/>
                <w:lang w:eastAsia="en-GB"/>
              </w:rPr>
              <w:sym w:font="Wingdings" w:char="F0A8"/>
            </w:r>
          </w:p>
        </w:tc>
        <w:tc>
          <w:tcPr>
            <w:tcW w:w="493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D8" w:rsidRPr="007A3BD8" w:rsidRDefault="007A3BD8" w:rsidP="007A3BD8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7A3BD8">
              <w:rPr>
                <w:rFonts w:eastAsia="Times New Roman"/>
                <w:color w:val="000000"/>
                <w:lang w:eastAsia="en-GB"/>
              </w:rPr>
              <w:t>I am not sure</w:t>
            </w:r>
          </w:p>
        </w:tc>
      </w:tr>
      <w:tr w:rsidR="007A3BD8" w:rsidRPr="007A3BD8" w:rsidTr="0090177B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7A3BD8" w:rsidRPr="007A3BD8" w:rsidRDefault="007A3BD8" w:rsidP="007A3BD8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3BD8" w:rsidRPr="007A3BD8" w:rsidRDefault="007A3BD8" w:rsidP="007A3BD8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493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BD8" w:rsidRDefault="007A3BD8" w:rsidP="007A3BD8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7A3BD8">
              <w:rPr>
                <w:rFonts w:eastAsia="Times New Roman"/>
                <w:color w:val="000000"/>
                <w:lang w:eastAsia="en-GB"/>
              </w:rPr>
              <w:t>COMMENTS:</w:t>
            </w:r>
          </w:p>
          <w:p w:rsidR="007A3BD8" w:rsidRDefault="007A3BD8" w:rsidP="007A3BD8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  <w:p w:rsidR="007A3BD8" w:rsidRDefault="007A3BD8" w:rsidP="007A3BD8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  <w:p w:rsidR="007A3BD8" w:rsidRDefault="007A3BD8" w:rsidP="007A3BD8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  <w:p w:rsidR="007A3BD8" w:rsidRPr="007A3BD8" w:rsidRDefault="007A3BD8" w:rsidP="007A3BD8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</w:tr>
      <w:tr w:rsidR="001E161A" w:rsidRPr="001E161A" w:rsidTr="0090177B">
        <w:trPr>
          <w:trHeight w:val="300"/>
        </w:trPr>
        <w:tc>
          <w:tcPr>
            <w:tcW w:w="52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:rsidR="001E161A" w:rsidRPr="001E161A" w:rsidRDefault="001E161A" w:rsidP="001E161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E161A" w:rsidRPr="001E161A" w:rsidRDefault="001E161A" w:rsidP="001E161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1062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1E161A" w:rsidRPr="001E161A" w:rsidRDefault="001E161A" w:rsidP="001E161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E161A" w:rsidRPr="001E161A" w:rsidRDefault="001E161A" w:rsidP="001E161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1E161A" w:rsidRPr="001E161A" w:rsidRDefault="001E161A" w:rsidP="001E161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61A" w:rsidRPr="001E161A" w:rsidRDefault="001E161A" w:rsidP="001E161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</w:tr>
      <w:tr w:rsidR="001E161A" w:rsidRPr="001E161A" w:rsidTr="0090177B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1E161A" w:rsidRPr="001E161A" w:rsidRDefault="001E161A" w:rsidP="001E161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1E161A">
              <w:rPr>
                <w:rFonts w:eastAsia="Times New Roman"/>
                <w:color w:val="000000"/>
                <w:lang w:eastAsia="en-GB"/>
              </w:rPr>
              <w:t xml:space="preserve">How many days of unscheduled absence has the 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161A" w:rsidRPr="001E161A" w:rsidRDefault="001E161A" w:rsidP="001E161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1062" w:type="dxa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E161A" w:rsidRPr="001E161A" w:rsidRDefault="001E161A" w:rsidP="001E161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E161A" w:rsidRPr="001E161A" w:rsidRDefault="001E161A" w:rsidP="001F01C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n-GB"/>
              </w:rPr>
            </w:pPr>
            <w:r w:rsidRPr="001E161A">
              <w:rPr>
                <w:rFonts w:eastAsia="Times New Roman"/>
                <w:color w:val="000000"/>
                <w:lang w:eastAsia="en-GB"/>
              </w:rPr>
              <w:t>days over</w:t>
            </w:r>
          </w:p>
        </w:tc>
        <w:tc>
          <w:tcPr>
            <w:tcW w:w="992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E161A" w:rsidRPr="001E161A" w:rsidRDefault="001E161A" w:rsidP="001E161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61A" w:rsidRPr="001E161A" w:rsidRDefault="001E161A" w:rsidP="001E161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1E161A">
              <w:rPr>
                <w:rFonts w:eastAsia="Times New Roman"/>
                <w:color w:val="000000"/>
                <w:lang w:eastAsia="en-GB"/>
              </w:rPr>
              <w:t>periods of absence</w:t>
            </w:r>
          </w:p>
        </w:tc>
      </w:tr>
      <w:tr w:rsidR="001E161A" w:rsidRPr="001E161A" w:rsidTr="0090177B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1E161A" w:rsidRPr="001E161A" w:rsidRDefault="001E161A" w:rsidP="001E161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1E161A">
              <w:rPr>
                <w:rFonts w:eastAsia="Times New Roman"/>
                <w:color w:val="000000"/>
                <w:lang w:eastAsia="en-GB"/>
              </w:rPr>
              <w:t>applicant had from work in the last two years,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161A" w:rsidRPr="001E161A" w:rsidRDefault="001E161A" w:rsidP="001E161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22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161A" w:rsidRPr="001E161A" w:rsidRDefault="001E161A" w:rsidP="00966B60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1E161A">
              <w:rPr>
                <w:rFonts w:eastAsia="Times New Roman"/>
                <w:color w:val="000000"/>
                <w:lang w:eastAsia="en-GB"/>
              </w:rPr>
              <w:t>COMMENTS:</w:t>
            </w:r>
          </w:p>
        </w:tc>
        <w:tc>
          <w:tcPr>
            <w:tcW w:w="992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161A" w:rsidRPr="001E161A" w:rsidRDefault="001E161A" w:rsidP="001E161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61A" w:rsidRPr="001E161A" w:rsidRDefault="001E161A" w:rsidP="001E161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</w:tr>
      <w:tr w:rsidR="001E161A" w:rsidRPr="001E161A" w:rsidTr="0090177B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1E161A" w:rsidRPr="001E161A" w:rsidRDefault="003252A1" w:rsidP="001E161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 w:rsidRPr="001E161A">
              <w:rPr>
                <w:rFonts w:eastAsia="Times New Roman"/>
                <w:color w:val="000000"/>
                <w:lang w:eastAsia="en-GB"/>
              </w:rPr>
              <w:t>i.e.</w:t>
            </w:r>
            <w:r w:rsidR="001E161A" w:rsidRPr="001E161A">
              <w:rPr>
                <w:rFonts w:eastAsia="Times New Roman"/>
                <w:color w:val="000000"/>
                <w:lang w:eastAsia="en-GB"/>
              </w:rPr>
              <w:t xml:space="preserve"> through ill health, compassionate leave or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161A" w:rsidRPr="001E161A" w:rsidRDefault="001E161A" w:rsidP="001E161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22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161A" w:rsidRPr="001E161A" w:rsidRDefault="001E161A" w:rsidP="001E161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161A" w:rsidRPr="001E161A" w:rsidRDefault="001E161A" w:rsidP="001E161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61A" w:rsidRPr="001E161A" w:rsidRDefault="001E161A" w:rsidP="001E161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</w:tr>
      <w:tr w:rsidR="001E161A" w:rsidRPr="001E161A" w:rsidTr="0090177B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:rsidR="001E161A" w:rsidRPr="001E161A" w:rsidRDefault="001E161A" w:rsidP="001E161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proofErr w:type="gramStart"/>
            <w:r w:rsidRPr="001E161A">
              <w:rPr>
                <w:rFonts w:eastAsia="Times New Roman"/>
                <w:color w:val="000000"/>
                <w:lang w:eastAsia="en-GB"/>
              </w:rPr>
              <w:t>unauthorised</w:t>
            </w:r>
            <w:proofErr w:type="gramEnd"/>
            <w:r w:rsidRPr="001E161A">
              <w:rPr>
                <w:rFonts w:eastAsia="Times New Roman"/>
                <w:color w:val="000000"/>
                <w:lang w:eastAsia="en-GB"/>
              </w:rPr>
              <w:t xml:space="preserve"> absence?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E161A" w:rsidRPr="001E161A" w:rsidRDefault="001E161A" w:rsidP="001E161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22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E161A" w:rsidRPr="001E161A" w:rsidRDefault="001E161A" w:rsidP="001E161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E161A" w:rsidRPr="001E161A" w:rsidRDefault="001E161A" w:rsidP="001E161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61A" w:rsidRPr="001E161A" w:rsidRDefault="001E161A" w:rsidP="001E161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</w:tr>
      <w:tr w:rsidR="001E161A" w:rsidRPr="001E161A" w:rsidTr="0090177B">
        <w:trPr>
          <w:trHeight w:val="300"/>
        </w:trPr>
        <w:tc>
          <w:tcPr>
            <w:tcW w:w="5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:rsidR="001E161A" w:rsidRPr="001E161A" w:rsidRDefault="001E161A" w:rsidP="001E161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E161A" w:rsidRPr="001E161A" w:rsidRDefault="001E161A" w:rsidP="001E161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224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E161A" w:rsidRDefault="001E161A" w:rsidP="001E161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  <w:p w:rsidR="001E161A" w:rsidRPr="001E161A" w:rsidRDefault="001E161A" w:rsidP="001E161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E161A" w:rsidRPr="001E161A" w:rsidRDefault="001E161A" w:rsidP="001E161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61A" w:rsidRPr="001E161A" w:rsidRDefault="001E161A" w:rsidP="001E161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</w:tr>
      <w:tr w:rsidR="001E161A" w:rsidRPr="001E161A" w:rsidTr="0090177B">
        <w:trPr>
          <w:trHeight w:val="300"/>
        </w:trPr>
        <w:tc>
          <w:tcPr>
            <w:tcW w:w="52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:rsidR="001E161A" w:rsidRPr="001E161A" w:rsidRDefault="001E161A" w:rsidP="001E161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</w:tcPr>
          <w:p w:rsidR="001E161A" w:rsidRPr="001E161A" w:rsidRDefault="001E161A" w:rsidP="001E161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2246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1E161A" w:rsidRDefault="001E161A" w:rsidP="001E161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1E161A" w:rsidRPr="001E161A" w:rsidRDefault="001E161A" w:rsidP="001E161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198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61A" w:rsidRPr="001E161A" w:rsidRDefault="001E161A" w:rsidP="001E161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</w:tr>
      <w:tr w:rsidR="001E161A" w:rsidRPr="001E161A" w:rsidTr="007538AE">
        <w:trPr>
          <w:trHeight w:val="300"/>
        </w:trPr>
        <w:tc>
          <w:tcPr>
            <w:tcW w:w="52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:rsidR="001E161A" w:rsidRDefault="007538AE" w:rsidP="001E161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>
              <w:rPr>
                <w:rFonts w:eastAsia="Times New Roman"/>
                <w:color w:val="000000"/>
                <w:lang w:eastAsia="en-GB"/>
              </w:rPr>
              <w:t>Has the applicant ever been responsible for finances and/or handling cash</w:t>
            </w:r>
            <w:r w:rsidR="001E161A" w:rsidRPr="001E161A">
              <w:rPr>
                <w:rFonts w:eastAsia="Times New Roman"/>
                <w:color w:val="000000"/>
                <w:lang w:eastAsia="en-GB"/>
              </w:rPr>
              <w:t>?</w:t>
            </w:r>
          </w:p>
          <w:p w:rsidR="001E161A" w:rsidRDefault="001E161A" w:rsidP="001E161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  <w:p w:rsidR="001E161A" w:rsidRDefault="001E161A" w:rsidP="001E161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  <w:p w:rsidR="001E161A" w:rsidRDefault="001E161A" w:rsidP="001E161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  <w:p w:rsidR="001E161A" w:rsidRDefault="001E161A" w:rsidP="001E161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  <w:p w:rsidR="001E161A" w:rsidRPr="001E161A" w:rsidRDefault="001E161A" w:rsidP="001E161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E161A" w:rsidRPr="001E161A" w:rsidRDefault="001E161A" w:rsidP="001E161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2246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</w:tcPr>
          <w:p w:rsidR="007538AE" w:rsidRDefault="007538AE" w:rsidP="007538AE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  <w:p w:rsidR="007538AE" w:rsidRDefault="007538AE" w:rsidP="007538AE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  <w:p w:rsidR="001E161A" w:rsidRDefault="007538AE" w:rsidP="007538AE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>
              <w:rPr>
                <w:rFonts w:eastAsia="Times New Roman"/>
                <w:color w:val="000000"/>
                <w:lang w:eastAsia="en-GB"/>
              </w:rPr>
              <w:t>COMMENTS: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E161A" w:rsidRPr="001E161A" w:rsidRDefault="001E161A" w:rsidP="001E161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61A" w:rsidRPr="001E161A" w:rsidRDefault="001E161A" w:rsidP="001E161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</w:tr>
      <w:tr w:rsidR="001E161A" w:rsidRPr="001E161A" w:rsidTr="001F01C7">
        <w:trPr>
          <w:trHeight w:val="300"/>
        </w:trPr>
        <w:tc>
          <w:tcPr>
            <w:tcW w:w="107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161A" w:rsidRPr="0090177B" w:rsidRDefault="001E161A" w:rsidP="001E161A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en-GB"/>
              </w:rPr>
            </w:pPr>
            <w:r w:rsidRPr="0090177B">
              <w:rPr>
                <w:rFonts w:eastAsia="Times New Roman"/>
                <w:b/>
                <w:color w:val="000000"/>
                <w:lang w:eastAsia="en-GB"/>
              </w:rPr>
              <w:t>GENERAL STATEMENT</w:t>
            </w:r>
          </w:p>
          <w:p w:rsidR="001E161A" w:rsidRPr="0065123A" w:rsidRDefault="001E161A" w:rsidP="001E161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en-GB"/>
              </w:rPr>
            </w:pPr>
            <w:r w:rsidRPr="0065123A">
              <w:rPr>
                <w:rFonts w:eastAsia="Times New Roman"/>
                <w:color w:val="000000"/>
                <w:sz w:val="20"/>
                <w:szCs w:val="20"/>
                <w:lang w:eastAsia="en-GB"/>
              </w:rPr>
              <w:t>Please comment on your previous contact with the applicant and any</w:t>
            </w:r>
          </w:p>
          <w:p w:rsidR="001E161A" w:rsidRPr="0065123A" w:rsidRDefault="001E161A" w:rsidP="001E161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en-GB"/>
              </w:rPr>
            </w:pPr>
            <w:r w:rsidRPr="0065123A">
              <w:rPr>
                <w:rFonts w:eastAsia="Times New Roman"/>
                <w:color w:val="000000"/>
                <w:sz w:val="20"/>
                <w:szCs w:val="20"/>
                <w:lang w:eastAsia="en-GB"/>
              </w:rPr>
              <w:t>other comments on their suitability for this post</w:t>
            </w:r>
          </w:p>
          <w:p w:rsidR="001E161A" w:rsidRDefault="001E161A" w:rsidP="001E161A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n-GB"/>
              </w:rPr>
            </w:pPr>
          </w:p>
          <w:p w:rsidR="001E161A" w:rsidRDefault="001E161A" w:rsidP="001E161A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n-GB"/>
              </w:rPr>
            </w:pPr>
          </w:p>
          <w:p w:rsidR="001E161A" w:rsidRDefault="001E161A" w:rsidP="001E161A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n-GB"/>
              </w:rPr>
            </w:pPr>
          </w:p>
          <w:p w:rsidR="001E161A" w:rsidRDefault="001E161A" w:rsidP="001E161A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n-GB"/>
              </w:rPr>
            </w:pPr>
          </w:p>
          <w:p w:rsidR="001E161A" w:rsidRDefault="001E161A" w:rsidP="001E161A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n-GB"/>
              </w:rPr>
            </w:pPr>
          </w:p>
          <w:p w:rsidR="001E161A" w:rsidRDefault="001E161A" w:rsidP="001E161A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n-GB"/>
              </w:rPr>
            </w:pPr>
            <w:bookmarkStart w:id="0" w:name="_GoBack"/>
            <w:bookmarkEnd w:id="0"/>
          </w:p>
          <w:p w:rsidR="001E161A" w:rsidRDefault="001E161A" w:rsidP="001E161A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n-GB"/>
              </w:rPr>
            </w:pPr>
          </w:p>
          <w:p w:rsidR="00D356B5" w:rsidRDefault="00D356B5" w:rsidP="001E161A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n-GB"/>
              </w:rPr>
            </w:pPr>
          </w:p>
          <w:p w:rsidR="001E161A" w:rsidRDefault="001E161A" w:rsidP="001E161A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n-GB"/>
              </w:rPr>
            </w:pPr>
          </w:p>
          <w:p w:rsidR="001E161A" w:rsidRDefault="001E161A" w:rsidP="001E161A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en-GB"/>
              </w:rPr>
            </w:pPr>
          </w:p>
          <w:p w:rsidR="001E161A" w:rsidRPr="0090177B" w:rsidRDefault="00457CF9" w:rsidP="00457CF9">
            <w:pPr>
              <w:spacing w:after="0" w:line="240" w:lineRule="auto"/>
              <w:rPr>
                <w:rFonts w:eastAsia="Times New Roman"/>
                <w:b/>
                <w:color w:val="000000"/>
                <w:lang w:eastAsia="en-GB"/>
              </w:rPr>
            </w:pPr>
            <w:r w:rsidRPr="0090177B">
              <w:rPr>
                <w:rFonts w:eastAsia="Times New Roman"/>
                <w:b/>
                <w:color w:val="000000"/>
                <w:lang w:eastAsia="en-GB"/>
              </w:rPr>
              <w:t>(Please include a stamp or a company letterhead / compliment slip)</w:t>
            </w:r>
          </w:p>
          <w:p w:rsidR="00457CF9" w:rsidRPr="001E161A" w:rsidRDefault="00457CF9" w:rsidP="00457CF9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</w:tr>
      <w:tr w:rsidR="00457CF9" w:rsidRPr="001E161A" w:rsidTr="001F01C7">
        <w:trPr>
          <w:trHeight w:val="30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57CF9" w:rsidRPr="001E161A" w:rsidRDefault="00457CF9" w:rsidP="00457CF9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>
              <w:rPr>
                <w:rFonts w:eastAsia="Times New Roman"/>
                <w:color w:val="000000"/>
                <w:lang w:eastAsia="en-GB"/>
              </w:rPr>
              <w:t>Referees Name:</w:t>
            </w:r>
          </w:p>
        </w:tc>
        <w:tc>
          <w:tcPr>
            <w:tcW w:w="6640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7CF9" w:rsidRDefault="00457CF9" w:rsidP="00457CF9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  <w:p w:rsidR="00457CF9" w:rsidRDefault="00457CF9" w:rsidP="00457CF9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  <w:p w:rsidR="00457CF9" w:rsidRPr="001E161A" w:rsidRDefault="00457CF9" w:rsidP="00457CF9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</w:tr>
      <w:tr w:rsidR="00457CF9" w:rsidRPr="001E161A" w:rsidTr="001F01C7">
        <w:trPr>
          <w:trHeight w:val="30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57CF9" w:rsidRPr="001E161A" w:rsidRDefault="00457CF9" w:rsidP="0065123A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>
              <w:rPr>
                <w:rFonts w:eastAsia="Times New Roman"/>
                <w:color w:val="000000"/>
                <w:lang w:eastAsia="en-GB"/>
              </w:rPr>
              <w:t>Job Title:</w:t>
            </w:r>
            <w:r>
              <w:rPr>
                <w:rFonts w:eastAsia="Times New Roman"/>
                <w:color w:val="000000"/>
                <w:lang w:eastAsia="en-GB"/>
              </w:rPr>
              <w:br/>
            </w:r>
            <w:r w:rsidRPr="0065123A">
              <w:rPr>
                <w:rFonts w:eastAsia="Times New Roman"/>
                <w:color w:val="000000"/>
                <w:sz w:val="18"/>
                <w:szCs w:val="18"/>
                <w:lang w:eastAsia="en-GB"/>
              </w:rPr>
              <w:t>(if known through a professional capacity)</w:t>
            </w:r>
          </w:p>
        </w:tc>
        <w:tc>
          <w:tcPr>
            <w:tcW w:w="6640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7CF9" w:rsidRDefault="00457CF9" w:rsidP="00457CF9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  <w:p w:rsidR="00457CF9" w:rsidRDefault="00457CF9" w:rsidP="00457CF9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  <w:p w:rsidR="00457CF9" w:rsidRPr="001E161A" w:rsidRDefault="00457CF9" w:rsidP="00457CF9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</w:tr>
      <w:tr w:rsidR="00457CF9" w:rsidRPr="001E161A" w:rsidTr="001F01C7">
        <w:trPr>
          <w:trHeight w:val="30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</w:tcPr>
          <w:p w:rsidR="00457CF9" w:rsidRDefault="00457CF9" w:rsidP="00457CF9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>
              <w:rPr>
                <w:rFonts w:eastAsia="Times New Roman"/>
                <w:color w:val="000000"/>
                <w:lang w:eastAsia="en-GB"/>
              </w:rPr>
              <w:t>Organisation</w:t>
            </w:r>
          </w:p>
          <w:p w:rsidR="00457CF9" w:rsidRPr="0065123A" w:rsidRDefault="00457CF9" w:rsidP="00457CF9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en-GB"/>
              </w:rPr>
            </w:pPr>
            <w:r w:rsidRPr="0065123A">
              <w:rPr>
                <w:rFonts w:eastAsia="Times New Roman"/>
                <w:color w:val="000000"/>
                <w:sz w:val="18"/>
                <w:szCs w:val="18"/>
                <w:lang w:eastAsia="en-GB"/>
              </w:rPr>
              <w:t>(if known through a professional capacity)</w:t>
            </w:r>
          </w:p>
        </w:tc>
        <w:tc>
          <w:tcPr>
            <w:tcW w:w="6640" w:type="dxa"/>
            <w:gridSpan w:val="7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7CF9" w:rsidRDefault="00457CF9" w:rsidP="00457CF9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  <w:p w:rsidR="00D356B5" w:rsidRDefault="00D356B5" w:rsidP="00457CF9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  <w:p w:rsidR="00D356B5" w:rsidRPr="001E161A" w:rsidRDefault="00D356B5" w:rsidP="00457CF9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</w:tr>
      <w:tr w:rsidR="00457CF9" w:rsidRPr="001E161A" w:rsidTr="001F01C7">
        <w:trPr>
          <w:trHeight w:val="300"/>
        </w:trPr>
        <w:tc>
          <w:tcPr>
            <w:tcW w:w="8782" w:type="dxa"/>
            <w:gridSpan w:val="7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57CF9" w:rsidRDefault="00457CF9" w:rsidP="00457CF9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>
              <w:rPr>
                <w:rFonts w:eastAsia="Times New Roman"/>
                <w:color w:val="000000"/>
                <w:lang w:eastAsia="en-GB"/>
              </w:rPr>
              <w:t>If necessary may we telephone you to discuss any of the information contained in this form</w:t>
            </w:r>
            <w:r w:rsidR="0090177B">
              <w:rPr>
                <w:rFonts w:eastAsia="Times New Roman"/>
                <w:color w:val="000000"/>
                <w:lang w:eastAsia="en-GB"/>
              </w:rPr>
              <w:t>?</w:t>
            </w:r>
          </w:p>
          <w:p w:rsidR="00457CF9" w:rsidRDefault="00457CF9" w:rsidP="00457CF9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  <w:p w:rsidR="00457CF9" w:rsidRPr="001E161A" w:rsidRDefault="00457CF9" w:rsidP="00457CF9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>
              <w:rPr>
                <w:rFonts w:eastAsia="Times New Roman"/>
                <w:color w:val="000000"/>
                <w:lang w:eastAsia="en-GB"/>
              </w:rPr>
              <w:t>Telephone</w:t>
            </w:r>
            <w:r w:rsidR="00D356B5">
              <w:rPr>
                <w:rFonts w:eastAsia="Times New Roman"/>
                <w:color w:val="000000"/>
                <w:lang w:eastAsia="en-GB"/>
              </w:rPr>
              <w:t xml:space="preserve"> No: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6B5" w:rsidRDefault="00D356B5" w:rsidP="00457CF9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  <w:p w:rsidR="00D356B5" w:rsidRDefault="00D356B5" w:rsidP="00457CF9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  <w:p w:rsidR="00D356B5" w:rsidRDefault="00D356B5" w:rsidP="00457CF9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  <w:p w:rsidR="00D356B5" w:rsidRPr="001E161A" w:rsidRDefault="00D356B5" w:rsidP="00457CF9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</w:tr>
      <w:tr w:rsidR="00457CF9" w:rsidRPr="001E161A" w:rsidTr="001F01C7">
        <w:trPr>
          <w:trHeight w:val="30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57CF9" w:rsidRPr="001E161A" w:rsidRDefault="00D356B5" w:rsidP="00457CF9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>
              <w:rPr>
                <w:rFonts w:eastAsia="Times New Roman"/>
                <w:color w:val="000000"/>
                <w:lang w:eastAsia="en-GB"/>
              </w:rPr>
              <w:t>Date:</w:t>
            </w:r>
          </w:p>
        </w:tc>
        <w:tc>
          <w:tcPr>
            <w:tcW w:w="6640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7CF9" w:rsidRDefault="00457CF9" w:rsidP="00457CF9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  <w:p w:rsidR="00D356B5" w:rsidRDefault="00D356B5" w:rsidP="00457CF9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  <w:p w:rsidR="00D356B5" w:rsidRPr="001E161A" w:rsidRDefault="00D356B5" w:rsidP="00457CF9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</w:tr>
      <w:tr w:rsidR="00D356B5" w:rsidRPr="001E161A" w:rsidTr="001F01C7">
        <w:trPr>
          <w:trHeight w:val="30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356B5" w:rsidRPr="001E161A" w:rsidRDefault="00D356B5" w:rsidP="00457CF9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>
              <w:rPr>
                <w:rFonts w:eastAsia="Times New Roman"/>
                <w:color w:val="000000"/>
                <w:lang w:eastAsia="en-GB"/>
              </w:rPr>
              <w:t>Signature:</w:t>
            </w:r>
          </w:p>
        </w:tc>
        <w:tc>
          <w:tcPr>
            <w:tcW w:w="6640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6B5" w:rsidRDefault="00D356B5" w:rsidP="00457CF9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  <w:p w:rsidR="00D356B5" w:rsidRDefault="00D356B5" w:rsidP="00457CF9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  <w:p w:rsidR="00D356B5" w:rsidRDefault="00D356B5" w:rsidP="00457CF9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  <w:p w:rsidR="00D356B5" w:rsidRPr="001E161A" w:rsidRDefault="00D356B5" w:rsidP="00457CF9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</w:tr>
    </w:tbl>
    <w:p w:rsidR="007F351A" w:rsidRDefault="007F351A" w:rsidP="003252A1"/>
    <w:sectPr w:rsidR="007F351A" w:rsidSect="003252A1">
      <w:footerReference w:type="default" r:id="rId8"/>
      <w:headerReference w:type="first" r:id="rId9"/>
      <w:footerReference w:type="first" r:id="rId10"/>
      <w:pgSz w:w="11906" w:h="16838"/>
      <w:pgMar w:top="1815" w:right="566" w:bottom="568" w:left="567" w:header="0" w:footer="28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0C79" w:rsidRDefault="005D0C79" w:rsidP="007D4EDB">
      <w:pPr>
        <w:spacing w:after="0" w:line="240" w:lineRule="auto"/>
      </w:pPr>
      <w:r>
        <w:separator/>
      </w:r>
    </w:p>
  </w:endnote>
  <w:endnote w:type="continuationSeparator" w:id="0">
    <w:p w:rsidR="005D0C79" w:rsidRDefault="005D0C79" w:rsidP="007D4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12212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252A1" w:rsidRDefault="003252A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538A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252A1" w:rsidRDefault="003252A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555696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252A1" w:rsidRDefault="003252A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538A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06B21" w:rsidRDefault="00706B2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0C79" w:rsidRDefault="005D0C79" w:rsidP="007D4EDB">
      <w:pPr>
        <w:spacing w:after="0" w:line="240" w:lineRule="auto"/>
      </w:pPr>
      <w:r>
        <w:separator/>
      </w:r>
    </w:p>
  </w:footnote>
  <w:footnote w:type="continuationSeparator" w:id="0">
    <w:p w:rsidR="005D0C79" w:rsidRDefault="005D0C79" w:rsidP="007D4E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B21" w:rsidRDefault="00B36670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9B5DF9A" wp14:editId="51500F34">
              <wp:simplePos x="0" y="0"/>
              <wp:positionH relativeFrom="column">
                <wp:posOffset>-731520</wp:posOffset>
              </wp:positionH>
              <wp:positionV relativeFrom="paragraph">
                <wp:posOffset>1095375</wp:posOffset>
              </wp:positionV>
              <wp:extent cx="7915275" cy="0"/>
              <wp:effectExtent l="19050" t="19050" r="9525" b="19050"/>
              <wp:wrapNone/>
              <wp:docPr id="7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915275" cy="0"/>
                      </a:xfrm>
                      <a:prstGeom prst="straightConnector1">
                        <a:avLst/>
                      </a:prstGeom>
                      <a:noFill/>
                      <a:ln w="38100" cap="rnd">
                        <a:solidFill>
                          <a:srgbClr val="D7D5CB"/>
                        </a:solidFill>
                        <a:prstDash val="sysDot"/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EEECE1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-57.6pt;margin-top:86.25pt;width:623.25pt;height:0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" strokecolor="#d7d5cb" strokeweight="3pt">
              <v:stroke dashstyle="1 1" endcap="round"/>
              <v:shadow color="#eeece1"/>
            </v:shape>
          </w:pict>
        </mc:Fallback>
      </mc:AlternateContent>
    </w: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07642C44" wp14:editId="2902CF2C">
          <wp:simplePos x="0" y="0"/>
          <wp:positionH relativeFrom="margin">
            <wp:align>center</wp:align>
          </wp:positionH>
          <wp:positionV relativeFrom="paragraph">
            <wp:posOffset>142876</wp:posOffset>
          </wp:positionV>
          <wp:extent cx="1152525" cy="895260"/>
          <wp:effectExtent l="0" t="0" r="0" b="635"/>
          <wp:wrapNone/>
          <wp:docPr id="10" name="Picture 10" descr="Logo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9" descr="Logo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89526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670"/>
    <w:rsid w:val="000079F9"/>
    <w:rsid w:val="000269EA"/>
    <w:rsid w:val="000365B0"/>
    <w:rsid w:val="00100C90"/>
    <w:rsid w:val="00122782"/>
    <w:rsid w:val="001E161A"/>
    <w:rsid w:val="001F01C7"/>
    <w:rsid w:val="00200756"/>
    <w:rsid w:val="002A0C0C"/>
    <w:rsid w:val="002E6968"/>
    <w:rsid w:val="0030781C"/>
    <w:rsid w:val="003252A1"/>
    <w:rsid w:val="003C48A1"/>
    <w:rsid w:val="00457CF9"/>
    <w:rsid w:val="00503489"/>
    <w:rsid w:val="00577CCC"/>
    <w:rsid w:val="005D0C79"/>
    <w:rsid w:val="005E7704"/>
    <w:rsid w:val="0065123A"/>
    <w:rsid w:val="00706B21"/>
    <w:rsid w:val="007538AE"/>
    <w:rsid w:val="007A3BD8"/>
    <w:rsid w:val="007D4EDB"/>
    <w:rsid w:val="007F0AF0"/>
    <w:rsid w:val="007F351A"/>
    <w:rsid w:val="008148C3"/>
    <w:rsid w:val="00866069"/>
    <w:rsid w:val="0090177B"/>
    <w:rsid w:val="009025FD"/>
    <w:rsid w:val="00966B60"/>
    <w:rsid w:val="00A07E0D"/>
    <w:rsid w:val="00AF275F"/>
    <w:rsid w:val="00B33D37"/>
    <w:rsid w:val="00B36670"/>
    <w:rsid w:val="00D356B5"/>
    <w:rsid w:val="00D63083"/>
    <w:rsid w:val="00D8464D"/>
    <w:rsid w:val="00DA2838"/>
    <w:rsid w:val="00E71E30"/>
    <w:rsid w:val="00F034EC"/>
    <w:rsid w:val="00F46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7704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4E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4EDB"/>
  </w:style>
  <w:style w:type="paragraph" w:styleId="Footer">
    <w:name w:val="footer"/>
    <w:basedOn w:val="Normal"/>
    <w:link w:val="FooterChar"/>
    <w:uiPriority w:val="99"/>
    <w:unhideWhenUsed/>
    <w:rsid w:val="007D4E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4EDB"/>
  </w:style>
  <w:style w:type="paragraph" w:styleId="NoSpacing">
    <w:name w:val="No Spacing"/>
    <w:uiPriority w:val="1"/>
    <w:qFormat/>
    <w:rsid w:val="007F351A"/>
    <w:rPr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F034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7704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4E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4EDB"/>
  </w:style>
  <w:style w:type="paragraph" w:styleId="Footer">
    <w:name w:val="footer"/>
    <w:basedOn w:val="Normal"/>
    <w:link w:val="FooterChar"/>
    <w:uiPriority w:val="99"/>
    <w:unhideWhenUsed/>
    <w:rsid w:val="007D4E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4EDB"/>
  </w:style>
  <w:style w:type="paragraph" w:styleId="NoSpacing">
    <w:name w:val="No Spacing"/>
    <w:uiPriority w:val="1"/>
    <w:qFormat/>
    <w:rsid w:val="007F351A"/>
    <w:rPr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F034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8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6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odge%20New%20Headed%20Pap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F80330-16BE-4D17-9900-12C85FA74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Lodge New Headed Paper.dotx</Template>
  <TotalTime>112</TotalTime>
  <Pages>3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Gorah</dc:creator>
  <cp:lastModifiedBy>Gorah</cp:lastModifiedBy>
  <cp:revision>19</cp:revision>
  <cp:lastPrinted>2016-01-11T17:36:00Z</cp:lastPrinted>
  <dcterms:created xsi:type="dcterms:W3CDTF">2016-01-11T15:53:00Z</dcterms:created>
  <dcterms:modified xsi:type="dcterms:W3CDTF">2016-02-10T14:21:00Z</dcterms:modified>
</cp:coreProperties>
</file>